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73CAA" w14:textId="77777777" w:rsidR="00735B8D" w:rsidRPr="00B33C47" w:rsidRDefault="00735B8D" w:rsidP="00735B8D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Oggetto: Codice Comportamentale e Disciplinare del personale scolastico.</w:t>
      </w:r>
    </w:p>
    <w:p w14:paraId="26FF339B" w14:textId="77777777" w:rsidR="00735B8D" w:rsidRPr="00B33C47" w:rsidRDefault="00735B8D" w:rsidP="00735B8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Nella presente sezione tutto il personale in servizio nell’Istituto </w:t>
      </w:r>
      <w:r w:rsidR="00BE6F6B"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Comprensivo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“</w:t>
      </w:r>
      <w:r w:rsidR="00BE6F6B"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E. De Amicis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” di </w:t>
      </w:r>
      <w:r w:rsidR="00BE6F6B"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Succivo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, può prendere visione di una serie di documenti la cui pubblicazione sul sito istituzionale della Scuola equivale a tutti gli effetti alla loro affissione all’ingresso della sede di lavoro, così come prescrive l’art. 68 del D. Lgs 150/2009 che ha modi</w:t>
      </w:r>
      <w:bookmarkStart w:id="0" w:name="_GoBack"/>
      <w:bookmarkEnd w:id="0"/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ficato l’art. 55 del D. Lgs. 165/2001.</w:t>
      </w:r>
    </w:p>
    <w:p w14:paraId="276B7FBA" w14:textId="77777777" w:rsidR="00735B8D" w:rsidRPr="00B33C47" w:rsidRDefault="00735B8D" w:rsidP="00735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20FC1CF" w14:textId="77777777" w:rsidR="00735B8D" w:rsidRPr="00B33C47" w:rsidRDefault="00735B8D" w:rsidP="00735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Dovendo procedere alla pubblicazione del codice disciplinare e del codice di comportamento del personale della scuola recante l’indicazione delle relative sanzioni</w:t>
      </w:r>
    </w:p>
    <w:p w14:paraId="118B07BB" w14:textId="77777777" w:rsidR="00735B8D" w:rsidRPr="00B33C47" w:rsidRDefault="00735B8D" w:rsidP="00735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Il DIRIGENTE SCOLASTICO</w:t>
      </w:r>
    </w:p>
    <w:p w14:paraId="1DB44922" w14:textId="77777777" w:rsidR="00735B8D" w:rsidRPr="00B33C47" w:rsidRDefault="00735B8D" w:rsidP="00735B8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Visto il D. Lgs. 16.4.1994, n. 297;</w:t>
      </w:r>
    </w:p>
    <w:p w14:paraId="286659AC" w14:textId="77777777" w:rsidR="00735B8D" w:rsidRPr="00B33C47" w:rsidRDefault="00735B8D" w:rsidP="00735B8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Visto il D.P.R. n° 275/1999;</w:t>
      </w:r>
    </w:p>
    <w:p w14:paraId="798AD76C" w14:textId="77777777" w:rsidR="00735B8D" w:rsidRPr="00B33C47" w:rsidRDefault="00735B8D" w:rsidP="00735B8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Visto il D.Lgs.  n° 165/2001, art. 25;</w:t>
      </w:r>
    </w:p>
    <w:p w14:paraId="5E77566C" w14:textId="77777777" w:rsidR="00735B8D" w:rsidRPr="00B33C47" w:rsidRDefault="00735B8D" w:rsidP="00735B8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Visto il D.Lgs. 150/2009, art.68;</w:t>
      </w:r>
    </w:p>
    <w:p w14:paraId="233B67BF" w14:textId="77777777" w:rsidR="00735B8D" w:rsidRPr="00B33C47" w:rsidRDefault="00735B8D" w:rsidP="00735B8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Visto il C.C.N.L. del comparto scuola 29 novembre 2007, art. 95, comma 9;</w:t>
      </w:r>
    </w:p>
    <w:p w14:paraId="3907BD30" w14:textId="77777777" w:rsidR="00735B8D" w:rsidRPr="00B33C47" w:rsidRDefault="00735B8D" w:rsidP="00735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DISPONE</w:t>
      </w:r>
    </w:p>
    <w:p w14:paraId="78F1BA1E" w14:textId="77777777" w:rsidR="00735B8D" w:rsidRPr="00B33C47" w:rsidRDefault="00735B8D" w:rsidP="00735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che siano pubblicati  sul sito istituzionale della scuola i seguenti documenti:</w:t>
      </w:r>
    </w:p>
    <w:p w14:paraId="6C7E0F60" w14:textId="77777777" w:rsidR="00735B8D" w:rsidRPr="00B33C47" w:rsidRDefault="00735B8D" w:rsidP="00735B8D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it-IT"/>
        </w:rPr>
        <w:t xml:space="preserve">Codice di comportamento dei dipendenti pubblici </w:t>
      </w:r>
      <w:r w:rsidRPr="00B33C4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it-IT"/>
        </w:rPr>
        <w:tab/>
      </w:r>
    </w:p>
    <w:p w14:paraId="3B20C718" w14:textId="77777777" w:rsidR="00AD61CF" w:rsidRPr="00B33C47" w:rsidRDefault="00735B8D" w:rsidP="00AD61C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Codice di comportamento dei dipendenti pubblici: DPR 16 aprile 2013, n. 62 (</w:t>
      </w: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Regolamento recante codice di comportamento dei dipendenti pubblici, a norma dell’articolo 54 del decreto legislativo 30 marzo 2001, n. 165 – in vigore dal 04 giugno 2013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)</w:t>
      </w:r>
    </w:p>
    <w:p w14:paraId="7382A8E0" w14:textId="77777777" w:rsidR="00735B8D" w:rsidRPr="00B33C47" w:rsidRDefault="00735B8D" w:rsidP="00735B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it-IT"/>
        </w:rPr>
        <w:t>Codice disciplinare</w:t>
      </w:r>
    </w:p>
    <w:p w14:paraId="76958C50" w14:textId="77777777" w:rsidR="00735B8D" w:rsidRPr="00B33C47" w:rsidRDefault="00735B8D" w:rsidP="00735B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Per il personale Docente:</w:t>
      </w:r>
    </w:p>
    <w:p w14:paraId="6234CB7A" w14:textId="77777777" w:rsidR="00F323EA" w:rsidRPr="00F323EA" w:rsidRDefault="00735B8D" w:rsidP="00735B8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Codice disciplinare</w:t>
      </w: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, recante l’indicazione delle infrazioni e relative sanzioni –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297-1994 – stralcio</w:t>
      </w: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(Capo IV Disciplina personale docente – dall’art. 492 all’art. 501 e art. 508) e 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CCNL Scuola 2006-2009 – stralcio (</w:t>
      </w: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Capo IX Norme disciplinari Docenti – art. 91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)</w:t>
      </w:r>
      <w:r w:rsidR="00F323EA" w:rsidRPr="00F323EA">
        <w:rPr>
          <w:sz w:val="20"/>
          <w:szCs w:val="20"/>
          <w:lang w:eastAsia="it-IT"/>
        </w:rPr>
        <w:t xml:space="preserve"> </w:t>
      </w:r>
    </w:p>
    <w:p w14:paraId="1E6EEF40" w14:textId="77777777" w:rsidR="00735B8D" w:rsidRPr="00B33C47" w:rsidRDefault="00735B8D" w:rsidP="00735B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Per</w:t>
      </w: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il personale ATA:</w:t>
      </w:r>
    </w:p>
    <w:p w14:paraId="20DD1B41" w14:textId="77777777" w:rsidR="00735B8D" w:rsidRPr="00B33C47" w:rsidRDefault="00735B8D" w:rsidP="00735B8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Codice disciplinare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, </w:t>
      </w: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recante l’indicazione delle infrazioni e relative sanzioni –</w:t>
      </w:r>
      <w:r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CCNL Scuola 2006-2009 – stralcio </w:t>
      </w: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(Capo IX Norme disciplinari ATA- dall’art. 92 all’art. 99).</w:t>
      </w:r>
    </w:p>
    <w:p w14:paraId="5D6B5E82" w14:textId="77777777" w:rsidR="00735B8D" w:rsidRPr="00F323EA" w:rsidRDefault="00735B8D" w:rsidP="00735B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it-IT"/>
        </w:rPr>
      </w:pPr>
      <w:r w:rsidRPr="00F323EA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it-IT"/>
        </w:rPr>
        <w:t>Per entrambe le categorie di personale:</w:t>
      </w:r>
    </w:p>
    <w:p w14:paraId="7B158F85" w14:textId="77777777" w:rsidR="00735B8D" w:rsidRDefault="00735B8D" w:rsidP="00735B8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Sanzioni disciplinari e responsabilità dei dipendenti pubblici – Lgs 150-2009 stralcio</w:t>
      </w: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(Capo V – dall’art. 67 all’art. 73- Sanzioni disciplinari e le responsabilità dei dipendenti pubblici).</w:t>
      </w:r>
    </w:p>
    <w:p w14:paraId="052FC98C" w14:textId="77777777" w:rsidR="00F323EA" w:rsidRDefault="00F323EA" w:rsidP="00F323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553A673" w14:textId="77777777" w:rsidR="00F323EA" w:rsidRDefault="00F323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br w:type="page"/>
      </w:r>
    </w:p>
    <w:p w14:paraId="45255228" w14:textId="77777777" w:rsidR="00F323EA" w:rsidRPr="00F323EA" w:rsidRDefault="00F323EA" w:rsidP="00F323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323E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lastRenderedPageBreak/>
        <w:t>Segue il codice comportamentale e disciplinare del personale scolastico, nonché le disposizioni vigenti in materia di inconferibilità e incompatibilità di incarichi presso le pubbliche amministrazioni e presso gli enti privati.</w:t>
      </w:r>
    </w:p>
    <w:commentRangeStart w:id="1"/>
    <w:p w14:paraId="43CDB434" w14:textId="77777777" w:rsidR="00F323EA" w:rsidRPr="00B33C47" w:rsidRDefault="00F323EA" w:rsidP="00F323E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sz w:val="20"/>
          <w:szCs w:val="20"/>
          <w:lang w:eastAsia="it-IT"/>
        </w:rPr>
        <w:object w:dxaOrig="1543" w:dyaOrig="991" w14:anchorId="39C88A86">
          <v:shape id="_x0000_i1025" type="#_x0000_t75" style="width:77.25pt;height:49.5pt" o:ole="">
            <v:imagedata r:id="rId8" o:title=""/>
          </v:shape>
          <o:OLEObject Type="Embed" ProgID="Acrobat.Document.DC" ShapeID="_x0000_i1025" DrawAspect="Icon" ObjectID="_1535292629" r:id="rId9"/>
        </w:object>
      </w:r>
      <w:commentRangeEnd w:id="1"/>
      <w:r>
        <w:rPr>
          <w:rStyle w:val="Rimandocommento"/>
        </w:rPr>
        <w:commentReference w:id="1"/>
      </w:r>
    </w:p>
    <w:p w14:paraId="45870967" w14:textId="77777777" w:rsidR="00F323EA" w:rsidRPr="00F323EA" w:rsidRDefault="00F323EA" w:rsidP="00F323EA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F323EA">
        <w:rPr>
          <w:rFonts w:ascii="Times New Roman" w:eastAsia="Times New Roman" w:hAnsi="Times New Roman"/>
          <w:b/>
          <w:sz w:val="20"/>
          <w:szCs w:val="20"/>
          <w:lang w:eastAsia="it-IT"/>
        </w:rPr>
        <w:t>CLICCARE DUE VOLTE SULL’ICONA</w:t>
      </w:r>
    </w:p>
    <w:p w14:paraId="68809E70" w14:textId="77777777" w:rsidR="00735B8D" w:rsidRPr="00B33C47" w:rsidRDefault="00635983" w:rsidP="00735B8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hyperlink r:id="rId12" w:history="1">
        <w:r w:rsidR="00735B8D" w:rsidRPr="00B33C47">
          <w:rPr>
            <w:rFonts w:ascii="Times New Roman" w:eastAsia="Times New Roman" w:hAnsi="Times New Roman" w:cs="Times New Roman"/>
            <w:b/>
            <w:bCs/>
            <w:color w:val="000000" w:themeColor="text1"/>
            <w:sz w:val="20"/>
            <w:szCs w:val="20"/>
            <w:lang w:eastAsia="it-IT"/>
          </w:rPr>
          <w:t>Indicazioni e istruzioni per l’applicazione al personale della scuola delle nuove norme in materia disciplinare</w:t>
        </w:r>
      </w:hyperlink>
      <w:r w:rsidR="00735B8D" w:rsidRPr="00B33C4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 w:rsidR="00735B8D"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introdotte dal decreto legislativo 27 ottobre 2009, n. 150 (</w:t>
      </w:r>
      <w:r w:rsidR="00735B8D" w:rsidRPr="00B33C47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C.M. 8 novembre 2010, n. 88</w:t>
      </w:r>
      <w:r w:rsidR="00735B8D"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).</w:t>
      </w:r>
    </w:p>
    <w:p w14:paraId="294B2FB7" w14:textId="77777777" w:rsidR="00AD61CF" w:rsidRPr="00B33C47" w:rsidRDefault="00C74532" w:rsidP="00BE6F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object w:dxaOrig="1543" w:dyaOrig="991" w14:anchorId="5D771204">
          <v:shape id="_x0000_i1026" type="#_x0000_t75" style="width:77.25pt;height:49.5pt" o:ole="">
            <v:imagedata r:id="rId13" o:title=""/>
          </v:shape>
          <o:OLEObject Type="Embed" ProgID="Acrobat.Document.DC" ShapeID="_x0000_i1026" DrawAspect="Icon" ObjectID="_1535292630" r:id="rId14"/>
        </w:object>
      </w:r>
    </w:p>
    <w:p w14:paraId="44725114" w14:textId="77777777" w:rsidR="002A641D" w:rsidRPr="00B33C47" w:rsidRDefault="00AD61CF" w:rsidP="00BE6F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CLICCARE DUE VOLTE SULL’ICONA</w:t>
      </w:r>
    </w:p>
    <w:p w14:paraId="709D3EAF" w14:textId="77777777" w:rsidR="00735B8D" w:rsidRPr="00B33C47" w:rsidRDefault="00635983" w:rsidP="00735B8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hyperlink r:id="rId15" w:history="1">
        <w:r w:rsidR="00735B8D" w:rsidRPr="00B33C47">
          <w:rPr>
            <w:rFonts w:ascii="Times New Roman" w:eastAsia="Times New Roman" w:hAnsi="Times New Roman" w:cs="Times New Roman"/>
            <w:b/>
            <w:bCs/>
            <w:color w:val="000000" w:themeColor="text1"/>
            <w:sz w:val="20"/>
            <w:szCs w:val="20"/>
            <w:lang w:eastAsia="it-IT"/>
          </w:rPr>
          <w:t>Allegato 1 C.M. 88-2010</w:t>
        </w:r>
      </w:hyperlink>
      <w:r w:rsidR="00735B8D"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– Procedimento disciplinare per tutto il personale scolastico ai sensi del D.Lgs. 150/2009</w:t>
      </w:r>
    </w:p>
    <w:p w14:paraId="5B7AB848" w14:textId="77777777" w:rsidR="00AD61CF" w:rsidRPr="00B33C47" w:rsidRDefault="00BE6F6B" w:rsidP="00BE6F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object w:dxaOrig="1543" w:dyaOrig="991" w14:anchorId="3BFB0D67">
          <v:shape id="_x0000_i1027" type="#_x0000_t75" style="width:77.25pt;height:49.5pt" o:ole="">
            <v:imagedata r:id="rId16" o:title=""/>
          </v:shape>
          <o:OLEObject Type="Embed" ProgID="Acrobat.Document.DC" ShapeID="_x0000_i1027" DrawAspect="Icon" ObjectID="_1535292631" r:id="rId17"/>
        </w:object>
      </w:r>
    </w:p>
    <w:p w14:paraId="0DFC93FA" w14:textId="77777777" w:rsidR="002A641D" w:rsidRPr="00B33C47" w:rsidRDefault="00AD61CF" w:rsidP="00BE6F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CLICCARE DUE VOLTE SULL’ICONA</w:t>
      </w:r>
    </w:p>
    <w:p w14:paraId="2DC58DED" w14:textId="77777777" w:rsidR="00735B8D" w:rsidRPr="00B33C47" w:rsidRDefault="00635983" w:rsidP="00735B8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hyperlink r:id="rId18" w:history="1">
        <w:r w:rsidR="00735B8D" w:rsidRPr="00B33C47">
          <w:rPr>
            <w:rFonts w:ascii="Times New Roman" w:eastAsia="Times New Roman" w:hAnsi="Times New Roman" w:cs="Times New Roman"/>
            <w:b/>
            <w:bCs/>
            <w:color w:val="000000" w:themeColor="text1"/>
            <w:sz w:val="20"/>
            <w:szCs w:val="20"/>
            <w:lang w:eastAsia="it-IT"/>
          </w:rPr>
          <w:t>Allegato 2 C.M. 88-2010</w:t>
        </w:r>
      </w:hyperlink>
      <w:r w:rsidR="00735B8D"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– Personale ATA: infrazioni, sanzioni disciplinari e sospensione cautelare</w:t>
      </w:r>
    </w:p>
    <w:p w14:paraId="0EE2881B" w14:textId="77777777" w:rsidR="00AD61CF" w:rsidRPr="00B33C47" w:rsidRDefault="00BE6F6B" w:rsidP="00AD61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object w:dxaOrig="1543" w:dyaOrig="991" w14:anchorId="293DFC1D">
          <v:shape id="_x0000_i1028" type="#_x0000_t75" style="width:77.25pt;height:49.5pt" o:ole="">
            <v:imagedata r:id="rId19" o:title=""/>
          </v:shape>
          <o:OLEObject Type="Embed" ProgID="Acrobat.Document.DC" ShapeID="_x0000_i1028" DrawAspect="Icon" ObjectID="_1535292632" r:id="rId20"/>
        </w:object>
      </w:r>
    </w:p>
    <w:p w14:paraId="238C2078" w14:textId="77777777" w:rsidR="002A641D" w:rsidRPr="00B33C47" w:rsidRDefault="00AD61CF" w:rsidP="00AD61C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CLICCARE DUE VOLTE SULL’ICONA</w:t>
      </w:r>
    </w:p>
    <w:p w14:paraId="51C658F6" w14:textId="77777777" w:rsidR="00735B8D" w:rsidRPr="00B33C47" w:rsidRDefault="00635983" w:rsidP="00735B8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hyperlink r:id="rId21" w:history="1">
        <w:r w:rsidR="00735B8D" w:rsidRPr="00B33C47">
          <w:rPr>
            <w:rFonts w:ascii="Times New Roman" w:eastAsia="Times New Roman" w:hAnsi="Times New Roman" w:cs="Times New Roman"/>
            <w:b/>
            <w:bCs/>
            <w:color w:val="000000" w:themeColor="text1"/>
            <w:sz w:val="20"/>
            <w:szCs w:val="20"/>
            <w:lang w:eastAsia="it-IT"/>
          </w:rPr>
          <w:t>Allegato 3 C.M. 88-2010</w:t>
        </w:r>
      </w:hyperlink>
      <w:r w:rsidR="00735B8D" w:rsidRPr="00B33C4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 xml:space="preserve"> </w:t>
      </w:r>
      <w:r w:rsidR="00735B8D"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– Personale Docente: infrazioni, sanzioni disciplinari e sospensione cautelare</w:t>
      </w:r>
    </w:p>
    <w:p w14:paraId="414FA624" w14:textId="77777777" w:rsidR="002A641D" w:rsidRPr="00B33C47" w:rsidRDefault="00BE6F6B" w:rsidP="00BE6F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object w:dxaOrig="1543" w:dyaOrig="991" w14:anchorId="49FDBA41">
          <v:shape id="_x0000_i1029" type="#_x0000_t75" style="width:77.25pt;height:49.5pt" o:ole="">
            <v:imagedata r:id="rId22" o:title=""/>
          </v:shape>
          <o:OLEObject Type="Embed" ProgID="Acrobat.Document.DC" ShapeID="_x0000_i1029" DrawAspect="Icon" ObjectID="_1535292633" r:id="rId23"/>
        </w:object>
      </w:r>
    </w:p>
    <w:p w14:paraId="27A58593" w14:textId="77777777" w:rsidR="00AD61CF" w:rsidRPr="00B33C47" w:rsidRDefault="00AD61CF" w:rsidP="00BE6F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CLICCARE DUE VOLTE SULL’ICONA</w:t>
      </w:r>
    </w:p>
    <w:p w14:paraId="140231B8" w14:textId="77777777" w:rsidR="00735B8D" w:rsidRPr="00B33C47" w:rsidRDefault="00635983" w:rsidP="00735B8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hyperlink r:id="rId24" w:history="1">
        <w:r w:rsidR="00735B8D" w:rsidRPr="00B33C47">
          <w:rPr>
            <w:rFonts w:ascii="Times New Roman" w:eastAsia="Times New Roman" w:hAnsi="Times New Roman" w:cs="Times New Roman"/>
            <w:b/>
            <w:bCs/>
            <w:color w:val="000000" w:themeColor="text1"/>
            <w:sz w:val="20"/>
            <w:szCs w:val="20"/>
            <w:lang w:eastAsia="it-IT"/>
          </w:rPr>
          <w:t>Allegato 4 C.M. 88-2010</w:t>
        </w:r>
      </w:hyperlink>
      <w:r w:rsidR="00735B8D"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– Dirigenti Scolastici: infrazioni, sanzioni disciplinari e sospensione cautelare</w:t>
      </w:r>
    </w:p>
    <w:p w14:paraId="333A271A" w14:textId="77777777" w:rsidR="00735B8D" w:rsidRPr="00B33C47" w:rsidRDefault="00BE6F6B" w:rsidP="00BE6F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object w:dxaOrig="1543" w:dyaOrig="991" w14:anchorId="25DF21A9">
          <v:shape id="_x0000_i1030" type="#_x0000_t75" style="width:77.25pt;height:49.5pt" o:ole="">
            <v:imagedata r:id="rId25" o:title=""/>
          </v:shape>
          <o:OLEObject Type="Embed" ProgID="Acrobat.Document.DC" ShapeID="_x0000_i1030" DrawAspect="Icon" ObjectID="_1535292634" r:id="rId26"/>
        </w:object>
      </w:r>
    </w:p>
    <w:p w14:paraId="58FAE051" w14:textId="77777777" w:rsidR="00AD61CF" w:rsidRPr="00B33C47" w:rsidRDefault="00AD61CF" w:rsidP="00BE6F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CLICCARE DUE VOLTE SULL’ICONA</w:t>
      </w:r>
    </w:p>
    <w:p w14:paraId="2B7C7565" w14:textId="77777777" w:rsidR="00BE6F6B" w:rsidRPr="00B33C47" w:rsidRDefault="00BE6F6B" w:rsidP="00BE6F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33C47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14:paraId="60B061BB" w14:textId="77777777" w:rsidR="00BE6F6B" w:rsidRPr="00B33C47" w:rsidRDefault="00BE6F6B" w:rsidP="00AD61C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8"/>
        <w:gridCol w:w="3096"/>
        <w:gridCol w:w="101"/>
        <w:gridCol w:w="3104"/>
        <w:gridCol w:w="95"/>
        <w:gridCol w:w="3134"/>
        <w:gridCol w:w="108"/>
      </w:tblGrid>
      <w:tr w:rsidR="00735B8D" w:rsidRPr="00B33C47" w14:paraId="2CD464D5" w14:textId="77777777" w:rsidTr="003556BA">
        <w:trPr>
          <w:gridAfter w:val="1"/>
          <w:wAfter w:w="108" w:type="dxa"/>
          <w:jc w:val="center"/>
        </w:trPr>
        <w:tc>
          <w:tcPr>
            <w:tcW w:w="3204" w:type="dxa"/>
            <w:gridSpan w:val="2"/>
          </w:tcPr>
          <w:p w14:paraId="69A22C0E" w14:textId="77777777" w:rsidR="00735B8D" w:rsidRPr="00B33C47" w:rsidRDefault="00735B8D" w:rsidP="00735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33C4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Succivo, 13 settembre 2016.</w:t>
            </w:r>
          </w:p>
        </w:tc>
        <w:tc>
          <w:tcPr>
            <w:tcW w:w="3205" w:type="dxa"/>
            <w:gridSpan w:val="2"/>
          </w:tcPr>
          <w:p w14:paraId="0D810F39" w14:textId="77777777" w:rsidR="00735B8D" w:rsidRPr="00B33C47" w:rsidRDefault="00735B8D" w:rsidP="00735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29" w:type="dxa"/>
            <w:gridSpan w:val="2"/>
          </w:tcPr>
          <w:p w14:paraId="2B31B408" w14:textId="77777777" w:rsidR="00735B8D" w:rsidRPr="00B33C47" w:rsidRDefault="00735B8D" w:rsidP="00735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F71C53" w:rsidRPr="00B33C47" w14:paraId="041D82D3" w14:textId="77777777" w:rsidTr="006A615A">
        <w:trPr>
          <w:gridBefore w:val="1"/>
          <w:wBefore w:w="108" w:type="dxa"/>
          <w:jc w:val="center"/>
        </w:trPr>
        <w:tc>
          <w:tcPr>
            <w:tcW w:w="3197" w:type="dxa"/>
            <w:gridSpan w:val="2"/>
          </w:tcPr>
          <w:p w14:paraId="6B2D159E" w14:textId="77777777" w:rsidR="00F71C53" w:rsidRPr="00B33C47" w:rsidRDefault="00F71C53" w:rsidP="00F71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33C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Distinti saluti,</w:t>
            </w:r>
          </w:p>
          <w:p w14:paraId="3BA35139" w14:textId="77777777" w:rsidR="00F71C53" w:rsidRPr="00B33C47" w:rsidRDefault="00F71C53" w:rsidP="00F71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99" w:type="dxa"/>
            <w:gridSpan w:val="2"/>
          </w:tcPr>
          <w:p w14:paraId="036FD73F" w14:textId="77777777" w:rsidR="00F71C53" w:rsidRPr="00B33C47" w:rsidRDefault="00F71C53" w:rsidP="00F71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42" w:type="dxa"/>
            <w:gridSpan w:val="2"/>
          </w:tcPr>
          <w:p w14:paraId="74A12FB3" w14:textId="77777777" w:rsidR="00F71C53" w:rsidRPr="00B33C47" w:rsidRDefault="00F71C53" w:rsidP="00F71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33C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Il Dirigente Scolastico</w:t>
            </w:r>
          </w:p>
          <w:p w14:paraId="66AFDF7C" w14:textId="77777777" w:rsidR="00F71C53" w:rsidRPr="00B33C47" w:rsidRDefault="00F71C53" w:rsidP="00F71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33C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Prof. </w:t>
            </w:r>
            <w:r w:rsidRPr="00B33C4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Mario</w:t>
            </w:r>
            <w:r w:rsidRPr="00B33C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Nocera</w:t>
            </w:r>
          </w:p>
        </w:tc>
      </w:tr>
      <w:tr w:rsidR="00F71C53" w:rsidRPr="00B33C47" w14:paraId="25119F4A" w14:textId="77777777" w:rsidTr="006A615A">
        <w:trPr>
          <w:gridBefore w:val="1"/>
          <w:wBefore w:w="108" w:type="dxa"/>
          <w:jc w:val="center"/>
        </w:trPr>
        <w:tc>
          <w:tcPr>
            <w:tcW w:w="3197" w:type="dxa"/>
            <w:gridSpan w:val="2"/>
          </w:tcPr>
          <w:p w14:paraId="7B3085E8" w14:textId="77777777" w:rsidR="00F71C53" w:rsidRPr="00B33C47" w:rsidRDefault="00F71C53" w:rsidP="00F71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99" w:type="dxa"/>
            <w:gridSpan w:val="2"/>
          </w:tcPr>
          <w:p w14:paraId="0F8E0A66" w14:textId="77777777" w:rsidR="00F71C53" w:rsidRPr="00B33C47" w:rsidRDefault="00F71C53" w:rsidP="00F71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42" w:type="dxa"/>
            <w:gridSpan w:val="2"/>
          </w:tcPr>
          <w:p w14:paraId="57319AEF" w14:textId="77777777" w:rsidR="00F71C53" w:rsidRPr="00B33C47" w:rsidRDefault="00F71C53" w:rsidP="00F71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B33C4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(Firma autografa sostituita a mezzo stampa ai sensi dell’art. 3, comma 2 del decreto legislativo n. 39/1993)</w:t>
            </w:r>
          </w:p>
        </w:tc>
      </w:tr>
    </w:tbl>
    <w:p w14:paraId="301892E8" w14:textId="77777777" w:rsidR="00470986" w:rsidRPr="00B33C47" w:rsidRDefault="00470986" w:rsidP="002A641D">
      <w:pPr>
        <w:spacing w:after="0" w:line="240" w:lineRule="auto"/>
        <w:rPr>
          <w:sz w:val="20"/>
          <w:szCs w:val="20"/>
        </w:rPr>
      </w:pPr>
    </w:p>
    <w:sectPr w:rsidR="00470986" w:rsidRPr="00B33C47" w:rsidSect="002A641D">
      <w:headerReference w:type="default" r:id="rId27"/>
      <w:footerReference w:type="default" r:id="rId28"/>
      <w:headerReference w:type="first" r:id="rId29"/>
      <w:footerReference w:type="first" r:id="rId30"/>
      <w:type w:val="continuous"/>
      <w:pgSz w:w="11906" w:h="16838" w:code="9"/>
      <w:pgMar w:top="510" w:right="992" w:bottom="851" w:left="1134" w:header="709" w:footer="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MARIO NOCERA" w:date="2016-09-13T16:23:00Z" w:initials="MN">
    <w:p w14:paraId="24CE2491" w14:textId="77777777" w:rsidR="00F323EA" w:rsidRDefault="00F323EA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CE249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BE6DD" w14:textId="77777777" w:rsidR="00635983" w:rsidRDefault="00635983" w:rsidP="006F0473">
      <w:pPr>
        <w:spacing w:after="0" w:line="240" w:lineRule="auto"/>
      </w:pPr>
      <w:r>
        <w:separator/>
      </w:r>
    </w:p>
  </w:endnote>
  <w:endnote w:type="continuationSeparator" w:id="0">
    <w:p w14:paraId="5745D715" w14:textId="77777777" w:rsidR="00635983" w:rsidRDefault="00635983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C21BA" w14:textId="77777777" w:rsidR="005536F9" w:rsidRPr="00861759" w:rsidRDefault="00C74532" w:rsidP="005536F9">
    <w:pPr>
      <w:pStyle w:val="Pidipagina"/>
      <w:pBdr>
        <w:top w:val="thinThickSmallGap" w:sz="24" w:space="1" w:color="622423"/>
      </w:pBdr>
      <w:spacing w:after="0" w:line="240" w:lineRule="auto"/>
      <w:rPr>
        <w:rStyle w:val="Collegamentoipertestuale"/>
        <w:sz w:val="10"/>
        <w:szCs w:val="10"/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8771C5" wp14:editId="0624593A">
              <wp:simplePos x="0" y="0"/>
              <wp:positionH relativeFrom="page">
                <wp:posOffset>7025640</wp:posOffset>
              </wp:positionH>
              <wp:positionV relativeFrom="page">
                <wp:posOffset>7944485</wp:posOffset>
              </wp:positionV>
              <wp:extent cx="481330" cy="2183130"/>
              <wp:effectExtent l="0" t="0" r="0" b="0"/>
              <wp:wrapNone/>
              <wp:docPr id="6" name="Rettango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33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17D12" w14:textId="77777777" w:rsidR="00AD61CF" w:rsidRPr="00966376" w:rsidRDefault="00AD61CF" w:rsidP="00AD61CF">
                          <w:pPr>
                            <w:pStyle w:val="Pidipagina"/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 xml:space="preserve">Pag. 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25DC6">
                            <w:rPr>
                              <w:rFonts w:ascii="Cambria" w:hAnsi="Cambria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25DC6">
                            <w:rPr>
                              <w:rFonts w:ascii="Cambria" w:hAnsi="Cambria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771C5" id="Rettangolo 16" o:spid="_x0000_s1026" style="position:absolute;margin-left:553.2pt;margin-top:625.55pt;width:37.9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" o:allowincell="f" filled="f" stroked="f">
              <v:textbox style="layout-flow:vertical;mso-layout-flow-alt:bottom-to-top;mso-fit-shape-to-text:t">
                <w:txbxContent>
                  <w:p w14:paraId="29717D12" w14:textId="77777777" w:rsidR="00AD61CF" w:rsidRPr="00966376" w:rsidRDefault="00AD61CF" w:rsidP="00AD61CF">
                    <w:pPr>
                      <w:pStyle w:val="Pidipagina"/>
                      <w:rPr>
                        <w:rFonts w:ascii="Cambria" w:hAnsi="Cambria"/>
                        <w:sz w:val="20"/>
                        <w:szCs w:val="20"/>
                      </w:rPr>
                    </w:pP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t xml:space="preserve">Pag. 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begin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instrText>PAGE    \* MERGEFORMAT</w:instrTex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separate"/>
                    </w:r>
                    <w:r w:rsidR="00125DC6">
                      <w:rPr>
                        <w:rFonts w:ascii="Cambria" w:hAnsi="Cambria"/>
                        <w:noProof/>
                        <w:sz w:val="20"/>
                        <w:szCs w:val="20"/>
                      </w:rPr>
                      <w:t>2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end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t xml:space="preserve"> di 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begin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separate"/>
                    </w:r>
                    <w:r w:rsidR="00125DC6">
                      <w:rPr>
                        <w:rFonts w:ascii="Cambria" w:hAnsi="Cambria"/>
                        <w:noProof/>
                        <w:sz w:val="20"/>
                        <w:szCs w:val="20"/>
                      </w:rPr>
                      <w:t>2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536F9" w:rsidRPr="00861759">
      <w:rPr>
        <w:sz w:val="10"/>
        <w:szCs w:val="10"/>
        <w:lang w:val="en-US"/>
      </w:rPr>
      <w:t xml:space="preserve">Cod. Min.: CEIC8AA00D                                                                                                          Email: </w:t>
    </w:r>
    <w:r w:rsidR="005536F9" w:rsidRPr="00735B8D">
      <w:rPr>
        <w:sz w:val="10"/>
        <w:szCs w:val="10"/>
        <w:lang w:val="en-US"/>
      </w:rPr>
      <w:t>c</w:t>
    </w:r>
    <w:hyperlink r:id="rId1" w:history="1">
      <w:r w:rsidR="005536F9" w:rsidRPr="00735B8D">
        <w:rPr>
          <w:rStyle w:val="Collegamentoipertestuale"/>
          <w:sz w:val="10"/>
          <w:szCs w:val="10"/>
          <w:lang w:val="en-US"/>
        </w:rPr>
        <w:t>eic8aa00d@pec.istruzione.it</w:t>
      </w:r>
    </w:hyperlink>
    <w:r w:rsidR="005536F9" w:rsidRPr="00861759">
      <w:rPr>
        <w:rStyle w:val="Collegamentoipertestuale"/>
        <w:sz w:val="10"/>
        <w:szCs w:val="10"/>
        <w:lang w:val="en-US"/>
      </w:rPr>
      <w:t xml:space="preserve"> </w:t>
    </w:r>
    <w:r w:rsidR="005536F9" w:rsidRPr="00861759">
      <w:rPr>
        <w:rStyle w:val="Collegamentoipertestuale"/>
        <w:sz w:val="10"/>
        <w:szCs w:val="10"/>
        <w:u w:val="none"/>
        <w:lang w:val="en-US"/>
      </w:rPr>
      <w:t xml:space="preserve">                                                                                      </w:t>
    </w:r>
    <w:r w:rsidR="005536F9" w:rsidRPr="00861759">
      <w:rPr>
        <w:rStyle w:val="Collegamentoipertestuale"/>
        <w:sz w:val="10"/>
        <w:szCs w:val="10"/>
        <w:lang w:val="en-US"/>
      </w:rPr>
      <w:t>Tel. Fax: 081/8919480</w:t>
    </w:r>
  </w:p>
  <w:p w14:paraId="4D968BED" w14:textId="77777777" w:rsidR="005536F9" w:rsidRPr="00861759" w:rsidRDefault="005536F9" w:rsidP="005536F9">
    <w:pPr>
      <w:pStyle w:val="Pidipagina"/>
      <w:pBdr>
        <w:top w:val="thinThickSmallGap" w:sz="24" w:space="1" w:color="622423"/>
      </w:pBdr>
      <w:spacing w:after="0" w:line="240" w:lineRule="auto"/>
      <w:rPr>
        <w:sz w:val="10"/>
        <w:szCs w:val="10"/>
        <w:lang w:val="en-US"/>
      </w:rPr>
    </w:pPr>
    <w:r w:rsidRPr="00735B8D">
      <w:rPr>
        <w:sz w:val="10"/>
        <w:szCs w:val="10"/>
        <w:lang w:val="en-US"/>
      </w:rPr>
      <w:t>c. f. 90035560615</w:t>
    </w:r>
    <w:r w:rsidRPr="00861759">
      <w:rPr>
        <w:sz w:val="10"/>
        <w:szCs w:val="10"/>
        <w:lang w:val="en-US"/>
      </w:rPr>
      <w:t xml:space="preserve">                                 </w:t>
    </w:r>
    <w:r w:rsidRPr="00735B8D">
      <w:rPr>
        <w:sz w:val="10"/>
        <w:szCs w:val="10"/>
        <w:lang w:val="en-US"/>
      </w:rPr>
      <w:t xml:space="preserve">                           </w:t>
    </w:r>
    <w:r w:rsidRPr="00861759">
      <w:rPr>
        <w:sz w:val="10"/>
        <w:szCs w:val="10"/>
        <w:lang w:val="en-US"/>
      </w:rPr>
      <w:t xml:space="preserve">                                                                         </w:t>
    </w:r>
    <w:r w:rsidRPr="00735B8D">
      <w:rPr>
        <w:sz w:val="10"/>
        <w:szCs w:val="10"/>
        <w:lang w:val="en-US"/>
      </w:rPr>
      <w:t>ceic8aa00d@istruzione</w:t>
    </w:r>
    <w:r w:rsidRPr="00861759">
      <w:rPr>
        <w:sz w:val="10"/>
        <w:szCs w:val="10"/>
        <w:lang w:val="en-US"/>
      </w:rPr>
      <w:t>.</w:t>
    </w:r>
    <w:r w:rsidRPr="00735B8D">
      <w:rPr>
        <w:sz w:val="10"/>
        <w:szCs w:val="10"/>
        <w:lang w:val="en-US"/>
      </w:rPr>
      <w:t xml:space="preserve">it </w:t>
    </w:r>
    <w:r w:rsidRPr="00861759">
      <w:rPr>
        <w:sz w:val="10"/>
        <w:szCs w:val="10"/>
        <w:lang w:val="en-US"/>
      </w:rPr>
      <w:t xml:space="preserve">                                                                                           Sito web: www.istitutocomprensivosuccivo.gov.it</w:t>
    </w:r>
  </w:p>
  <w:p w14:paraId="2382D525" w14:textId="77777777" w:rsidR="00901656" w:rsidRPr="005C4CB8" w:rsidRDefault="005536F9" w:rsidP="005536F9">
    <w:pPr>
      <w:pStyle w:val="Pidipagina"/>
      <w:pBdr>
        <w:top w:val="thinThickSmallGap" w:sz="24" w:space="1" w:color="622423"/>
      </w:pBdr>
      <w:spacing w:after="0" w:line="240" w:lineRule="auto"/>
      <w:rPr>
        <w:sz w:val="10"/>
        <w:szCs w:val="10"/>
      </w:rPr>
    </w:pPr>
    <w:r w:rsidRPr="005C4CB8">
      <w:rPr>
        <w:sz w:val="10"/>
        <w:szCs w:val="10"/>
      </w:rPr>
      <w:t xml:space="preserve">Via Virgilio  52/54  - SUCCIVO 81030 </w:t>
    </w:r>
  </w:p>
  <w:p w14:paraId="6D37C24F" w14:textId="77777777" w:rsidR="00645FA8" w:rsidRPr="007B06A1" w:rsidRDefault="00645FA8" w:rsidP="005536F9">
    <w:pPr>
      <w:pStyle w:val="Pidipagina"/>
      <w:spacing w:after="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47FB8" w14:textId="77777777" w:rsidR="00901656" w:rsidRPr="00861759" w:rsidRDefault="00C74532" w:rsidP="00901656">
    <w:pPr>
      <w:pStyle w:val="Pidipagina"/>
      <w:pBdr>
        <w:top w:val="thinThickSmallGap" w:sz="24" w:space="1" w:color="622423"/>
      </w:pBdr>
      <w:spacing w:after="0" w:line="240" w:lineRule="auto"/>
      <w:rPr>
        <w:rStyle w:val="Collegamentoipertestuale"/>
        <w:sz w:val="10"/>
        <w:szCs w:val="10"/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EE83298" wp14:editId="7CE99E79">
              <wp:simplePos x="0" y="0"/>
              <wp:positionH relativeFrom="page">
                <wp:posOffset>7025640</wp:posOffset>
              </wp:positionH>
              <wp:positionV relativeFrom="page">
                <wp:posOffset>7944485</wp:posOffset>
              </wp:positionV>
              <wp:extent cx="481330" cy="2183130"/>
              <wp:effectExtent l="0" t="0" r="0" b="0"/>
              <wp:wrapNone/>
              <wp:docPr id="16" name="Rettango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33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FCCBB" w14:textId="77777777" w:rsidR="00AD61CF" w:rsidRPr="00966376" w:rsidRDefault="00AD61CF" w:rsidP="00AD61CF">
                          <w:pPr>
                            <w:pStyle w:val="Pidipagina"/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 xml:space="preserve">Pag. 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25DC6">
                            <w:rPr>
                              <w:rFonts w:ascii="Cambria" w:hAnsi="Cambri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 xml:space="preserve"> di 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25DC6">
                            <w:rPr>
                              <w:rFonts w:ascii="Cambria" w:hAnsi="Cambria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966376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E83298" id="_x0000_s1031" style="position:absolute;margin-left:553.2pt;margin-top:625.55pt;width:37.9pt;height:17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" o:allowincell="f" filled="f" stroked="f">
              <v:textbox style="layout-flow:vertical;mso-layout-flow-alt:bottom-to-top;mso-fit-shape-to-text:t">
                <w:txbxContent>
                  <w:p w14:paraId="3EAFCCBB" w14:textId="77777777" w:rsidR="00AD61CF" w:rsidRPr="00966376" w:rsidRDefault="00AD61CF" w:rsidP="00AD61CF">
                    <w:pPr>
                      <w:pStyle w:val="Pidipagina"/>
                      <w:rPr>
                        <w:rFonts w:ascii="Cambria" w:hAnsi="Cambria"/>
                        <w:sz w:val="20"/>
                        <w:szCs w:val="20"/>
                      </w:rPr>
                    </w:pP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t xml:space="preserve">Pag. 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begin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instrText>PAGE    \* MERGEFORMAT</w:instrTex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separate"/>
                    </w:r>
                    <w:r w:rsidR="00125DC6">
                      <w:rPr>
                        <w:rFonts w:ascii="Cambria" w:hAnsi="Cambria"/>
                        <w:noProof/>
                        <w:sz w:val="20"/>
                        <w:szCs w:val="20"/>
                      </w:rPr>
                      <w:t>1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end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t xml:space="preserve"> di 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begin"/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separate"/>
                    </w:r>
                    <w:r w:rsidR="00125DC6">
                      <w:rPr>
                        <w:rFonts w:ascii="Cambria" w:hAnsi="Cambria"/>
                        <w:noProof/>
                        <w:sz w:val="20"/>
                        <w:szCs w:val="20"/>
                      </w:rPr>
                      <w:t>2</w:t>
                    </w:r>
                    <w:r w:rsidRPr="00966376">
                      <w:rPr>
                        <w:rFonts w:ascii="Cambria" w:hAnsi="Cambri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901656" w:rsidRPr="00861759">
      <w:rPr>
        <w:sz w:val="10"/>
        <w:szCs w:val="10"/>
        <w:lang w:val="en-US"/>
      </w:rPr>
      <w:t xml:space="preserve">Cod. Min.: CEIC8AA00D                                                                                                          Email: </w:t>
    </w:r>
    <w:r w:rsidR="00901656" w:rsidRPr="00735B8D">
      <w:rPr>
        <w:sz w:val="10"/>
        <w:szCs w:val="10"/>
        <w:lang w:val="en-US"/>
      </w:rPr>
      <w:t>c</w:t>
    </w:r>
    <w:hyperlink r:id="rId1" w:history="1">
      <w:r w:rsidR="00901656" w:rsidRPr="00735B8D">
        <w:rPr>
          <w:rStyle w:val="Collegamentoipertestuale"/>
          <w:sz w:val="10"/>
          <w:szCs w:val="10"/>
          <w:lang w:val="en-US"/>
        </w:rPr>
        <w:t>eic8aa00d@pec.istruzione.it</w:t>
      </w:r>
    </w:hyperlink>
    <w:r w:rsidR="00901656" w:rsidRPr="00861759">
      <w:rPr>
        <w:rStyle w:val="Collegamentoipertestuale"/>
        <w:sz w:val="10"/>
        <w:szCs w:val="10"/>
        <w:lang w:val="en-US"/>
      </w:rPr>
      <w:t xml:space="preserve"> </w:t>
    </w:r>
    <w:r w:rsidR="00901656" w:rsidRPr="00861759">
      <w:rPr>
        <w:rStyle w:val="Collegamentoipertestuale"/>
        <w:sz w:val="10"/>
        <w:szCs w:val="10"/>
        <w:u w:val="none"/>
        <w:lang w:val="en-US"/>
      </w:rPr>
      <w:t xml:space="preserve">                                                                                      </w:t>
    </w:r>
    <w:r w:rsidR="00901656" w:rsidRPr="00861759">
      <w:rPr>
        <w:rStyle w:val="Collegamentoipertestuale"/>
        <w:sz w:val="10"/>
        <w:szCs w:val="10"/>
        <w:lang w:val="en-US"/>
      </w:rPr>
      <w:t>Tel. Fax: 081/8919480</w:t>
    </w:r>
  </w:p>
  <w:p w14:paraId="367472B0" w14:textId="77777777" w:rsidR="00901656" w:rsidRPr="00861759" w:rsidRDefault="00901656" w:rsidP="00901656">
    <w:pPr>
      <w:pStyle w:val="Pidipagina"/>
      <w:pBdr>
        <w:top w:val="thinThickSmallGap" w:sz="24" w:space="1" w:color="622423"/>
      </w:pBdr>
      <w:spacing w:after="0" w:line="240" w:lineRule="auto"/>
      <w:rPr>
        <w:sz w:val="10"/>
        <w:szCs w:val="10"/>
        <w:lang w:val="en-US"/>
      </w:rPr>
    </w:pPr>
    <w:r w:rsidRPr="00735B8D">
      <w:rPr>
        <w:sz w:val="10"/>
        <w:szCs w:val="10"/>
        <w:lang w:val="en-US"/>
      </w:rPr>
      <w:t>c. f. 90035560615</w:t>
    </w:r>
    <w:r w:rsidRPr="00861759">
      <w:rPr>
        <w:sz w:val="10"/>
        <w:szCs w:val="10"/>
        <w:lang w:val="en-US"/>
      </w:rPr>
      <w:t xml:space="preserve">                                 </w:t>
    </w:r>
    <w:r w:rsidRPr="00735B8D">
      <w:rPr>
        <w:sz w:val="10"/>
        <w:szCs w:val="10"/>
        <w:lang w:val="en-US"/>
      </w:rPr>
      <w:t xml:space="preserve">                           </w:t>
    </w:r>
    <w:r w:rsidRPr="00861759">
      <w:rPr>
        <w:sz w:val="10"/>
        <w:szCs w:val="10"/>
        <w:lang w:val="en-US"/>
      </w:rPr>
      <w:t xml:space="preserve">                                                                         </w:t>
    </w:r>
    <w:r w:rsidRPr="00735B8D">
      <w:rPr>
        <w:sz w:val="10"/>
        <w:szCs w:val="10"/>
        <w:lang w:val="en-US"/>
      </w:rPr>
      <w:t>ceic8aa00d@istruzione</w:t>
    </w:r>
    <w:r w:rsidRPr="00861759">
      <w:rPr>
        <w:sz w:val="10"/>
        <w:szCs w:val="10"/>
        <w:lang w:val="en-US"/>
      </w:rPr>
      <w:t>.</w:t>
    </w:r>
    <w:r w:rsidRPr="00735B8D">
      <w:rPr>
        <w:sz w:val="10"/>
        <w:szCs w:val="10"/>
        <w:lang w:val="en-US"/>
      </w:rPr>
      <w:t xml:space="preserve">it </w:t>
    </w:r>
    <w:r w:rsidRPr="00861759">
      <w:rPr>
        <w:sz w:val="10"/>
        <w:szCs w:val="10"/>
        <w:lang w:val="en-US"/>
      </w:rPr>
      <w:t xml:space="preserve">                                                                                           Sito web: www.istitutocomprensivosuccivo.gov.it</w:t>
    </w:r>
  </w:p>
  <w:p w14:paraId="2C60904C" w14:textId="77777777" w:rsidR="002A641D" w:rsidRDefault="00901656" w:rsidP="00901656">
    <w:pPr>
      <w:pStyle w:val="Pidipagina"/>
      <w:pBdr>
        <w:top w:val="thinThickSmallGap" w:sz="24" w:space="1" w:color="622423"/>
      </w:pBdr>
      <w:spacing w:after="0" w:line="240" w:lineRule="auto"/>
      <w:rPr>
        <w:sz w:val="10"/>
        <w:szCs w:val="10"/>
      </w:rPr>
    </w:pPr>
    <w:r w:rsidRPr="005C4CB8">
      <w:rPr>
        <w:sz w:val="10"/>
        <w:szCs w:val="10"/>
      </w:rPr>
      <w:t>Via V</w:t>
    </w:r>
    <w:r w:rsidR="002A641D">
      <w:rPr>
        <w:sz w:val="10"/>
        <w:szCs w:val="10"/>
      </w:rPr>
      <w:t>irgilio  52/54  - SUCCIVO 81030</w:t>
    </w:r>
    <w:r w:rsidR="002A641D">
      <w:rPr>
        <w:sz w:val="10"/>
        <w:szCs w:val="10"/>
      </w:rPr>
      <w:br/>
    </w:r>
    <w:r w:rsidR="002A641D">
      <w:rPr>
        <w:sz w:val="10"/>
        <w:szCs w:val="10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BCF4A" w14:textId="77777777" w:rsidR="00635983" w:rsidRDefault="00635983" w:rsidP="006F0473">
      <w:pPr>
        <w:spacing w:after="0" w:line="240" w:lineRule="auto"/>
      </w:pPr>
      <w:r>
        <w:separator/>
      </w:r>
    </w:p>
  </w:footnote>
  <w:footnote w:type="continuationSeparator" w:id="0">
    <w:p w14:paraId="2BF20D0F" w14:textId="77777777" w:rsidR="00635983" w:rsidRDefault="00635983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AA8C0" w14:textId="77777777" w:rsidR="00645FA8" w:rsidRPr="00DE3557" w:rsidRDefault="00645FA8" w:rsidP="00AF3641">
    <w:pPr>
      <w:pStyle w:val="Intestazione"/>
      <w:spacing w:after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20"/>
      <w:gridCol w:w="2744"/>
      <w:gridCol w:w="3306"/>
    </w:tblGrid>
    <w:tr w:rsidR="00901656" w:rsidRPr="00AF5E62" w14:paraId="6D16F053" w14:textId="77777777" w:rsidTr="003556BA">
      <w:trPr>
        <w:trHeight w:val="2117"/>
        <w:jc w:val="center"/>
      </w:trPr>
      <w:tc>
        <w:tcPr>
          <w:tcW w:w="376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</w:tcPr>
        <w:p w14:paraId="47267746" w14:textId="77777777" w:rsidR="00901656" w:rsidRPr="00AF5E62" w:rsidRDefault="00901656" w:rsidP="00901656">
          <w:pPr>
            <w:autoSpaceDE w:val="0"/>
            <w:autoSpaceDN w:val="0"/>
            <w:adjustRightInd w:val="0"/>
            <w:spacing w:after="0"/>
            <w:jc w:val="center"/>
            <w:rPr>
              <w:rFonts w:ascii="Times" w:hAnsi="Times" w:cs="Times"/>
              <w:noProof/>
              <w:sz w:val="16"/>
              <w:szCs w:val="16"/>
              <w:lang w:eastAsia="it-IT"/>
            </w:rPr>
          </w:pPr>
          <w:r>
            <w:rPr>
              <w:rFonts w:ascii="Times" w:hAnsi="Times" w:cs="Times"/>
              <w:noProof/>
              <w:sz w:val="16"/>
              <w:szCs w:val="16"/>
              <w:lang w:eastAsia="it-IT"/>
            </w:rPr>
            <w:drawing>
              <wp:inline distT="0" distB="0" distL="0" distR="0" wp14:anchorId="3B7FC490" wp14:editId="2FA48E86">
                <wp:extent cx="1857375" cy="857250"/>
                <wp:effectExtent l="19050" t="0" r="9525" b="0"/>
                <wp:docPr id="3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127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9BAA022" w14:textId="77777777" w:rsidR="00901656" w:rsidRPr="00AF5E62" w:rsidRDefault="00901656" w:rsidP="00901656">
          <w:pPr>
            <w:spacing w:after="0" w:line="240" w:lineRule="auto"/>
            <w:rPr>
              <w:rFonts w:ascii="Lucida Calligraphy" w:hAnsi="Lucida Calligraphy"/>
              <w:iCs/>
              <w:sz w:val="14"/>
              <w:szCs w:val="14"/>
            </w:rPr>
          </w:pPr>
          <w:r>
            <w:rPr>
              <w:rFonts w:ascii="Lucida Calligraphy" w:hAnsi="Lucida Calligraphy"/>
              <w:i/>
              <w:iCs/>
              <w:sz w:val="14"/>
              <w:szCs w:val="14"/>
            </w:rPr>
            <w:t xml:space="preserve">                  </w:t>
          </w:r>
          <w:r w:rsidRPr="00AF5E62">
            <w:rPr>
              <w:rFonts w:ascii="Lucida Calligraphy" w:hAnsi="Lucida Calligraphy"/>
              <w:i/>
              <w:iCs/>
              <w:sz w:val="14"/>
              <w:szCs w:val="14"/>
            </w:rPr>
            <w:t>Istituto Comprensivo Statale.:</w:t>
          </w:r>
        </w:p>
        <w:p w14:paraId="779DFACF" w14:textId="77777777" w:rsidR="00901656" w:rsidRPr="00AF5E62" w:rsidRDefault="00901656" w:rsidP="00901656">
          <w:pPr>
            <w:spacing w:after="0" w:line="240" w:lineRule="auto"/>
            <w:rPr>
              <w:rFonts w:ascii="Lucida Calligraphy" w:hAnsi="Lucida Calligraphy"/>
              <w:iCs/>
              <w:sz w:val="14"/>
              <w:szCs w:val="14"/>
            </w:rPr>
          </w:pPr>
          <w:r>
            <w:rPr>
              <w:rFonts w:ascii="Lucida Calligraphy" w:hAnsi="Lucida Calligraphy"/>
              <w:i/>
              <w:iCs/>
              <w:sz w:val="14"/>
              <w:szCs w:val="14"/>
            </w:rPr>
            <w:t xml:space="preserve">                </w:t>
          </w:r>
          <w:r w:rsidRPr="00AF5E62">
            <w:rPr>
              <w:rFonts w:ascii="Lucida Calligraphy" w:hAnsi="Lucida Calligraphy"/>
              <w:i/>
              <w:iCs/>
              <w:sz w:val="14"/>
              <w:szCs w:val="14"/>
            </w:rPr>
            <w:t>"</w:t>
          </w:r>
          <w:r>
            <w:rPr>
              <w:rFonts w:ascii="Lucida Calligraphy" w:hAnsi="Lucida Calligraphy"/>
              <w:b/>
              <w:i/>
              <w:iCs/>
              <w:sz w:val="14"/>
              <w:szCs w:val="14"/>
            </w:rPr>
            <w:t>E</w:t>
          </w:r>
          <w:r w:rsidRPr="00AF5E62">
            <w:rPr>
              <w:rFonts w:ascii="Lucida Calligraphy" w:hAnsi="Lucida Calligraphy"/>
              <w:b/>
              <w:i/>
              <w:iCs/>
              <w:sz w:val="14"/>
              <w:szCs w:val="14"/>
            </w:rPr>
            <w:t>. De Amicis"-</w:t>
          </w:r>
          <w:r w:rsidRPr="00AF5E62">
            <w:rPr>
              <w:rFonts w:ascii="Lucida Calligraphy" w:hAnsi="Lucida Calligraphy"/>
              <w:i/>
              <w:iCs/>
              <w:sz w:val="14"/>
              <w:szCs w:val="14"/>
            </w:rPr>
            <w:t xml:space="preserve"> Succivo (CE)-</w:t>
          </w:r>
        </w:p>
        <w:p w14:paraId="02ABDBD4" w14:textId="77777777" w:rsidR="00901656" w:rsidRPr="00D50AFA" w:rsidRDefault="00901656" w:rsidP="00901656">
          <w:pPr>
            <w:autoSpaceDE w:val="0"/>
            <w:autoSpaceDN w:val="0"/>
            <w:adjustRightInd w:val="0"/>
            <w:spacing w:after="0"/>
            <w:jc w:val="center"/>
            <w:rPr>
              <w:rFonts w:ascii="Times" w:hAnsi="Times" w:cs="Times"/>
              <w:iCs/>
              <w:noProof/>
              <w:sz w:val="16"/>
              <w:szCs w:val="16"/>
              <w:lang w:eastAsia="it-IT"/>
            </w:rPr>
          </w:pPr>
          <w:r>
            <w:rPr>
              <w:rFonts w:ascii="Lucida Calligraphy" w:hAnsi="Lucida Calligraphy"/>
              <w:i/>
              <w:iCs/>
              <w:sz w:val="14"/>
              <w:szCs w:val="14"/>
            </w:rPr>
            <w:t xml:space="preserve">  Infanzia – Primaria –Secondaria</w:t>
          </w:r>
          <w:r w:rsidRPr="00AF5E62">
            <w:rPr>
              <w:rFonts w:ascii="Lucida Calligraphy" w:hAnsi="Lucida Calligraphy"/>
              <w:i/>
              <w:iCs/>
              <w:sz w:val="14"/>
              <w:szCs w:val="14"/>
            </w:rPr>
            <w:t xml:space="preserve"> di primo grado</w:t>
          </w:r>
          <w:r w:rsidRPr="00AF5E62">
            <w:rPr>
              <w:rFonts w:ascii="Times" w:hAnsi="Times" w:cs="Times"/>
              <w:noProof/>
              <w:sz w:val="16"/>
              <w:szCs w:val="16"/>
              <w:lang w:eastAsia="it-IT"/>
            </w:rPr>
            <w:t xml:space="preserve"> </w:t>
          </w:r>
        </w:p>
      </w:tc>
      <w:tc>
        <w:tcPr>
          <w:tcW w:w="2862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  <w:hideMark/>
        </w:tcPr>
        <w:p w14:paraId="161CF49D" w14:textId="77777777" w:rsidR="00901656" w:rsidRPr="00AF5E62" w:rsidRDefault="00901656" w:rsidP="00901656">
          <w:pPr>
            <w:spacing w:after="0"/>
            <w:jc w:val="center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 wp14:anchorId="56FC65B9" wp14:editId="2BD74925">
                <wp:extent cx="572770" cy="524510"/>
                <wp:effectExtent l="19050" t="0" r="0" b="0"/>
                <wp:docPr id="3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524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E0DF09" w14:textId="77777777" w:rsidR="00901656" w:rsidRPr="00AF5E62" w:rsidRDefault="00901656" w:rsidP="00901656">
          <w:pPr>
            <w:autoSpaceDE w:val="0"/>
            <w:autoSpaceDN w:val="0"/>
            <w:adjustRightInd w:val="0"/>
            <w:spacing w:after="0"/>
            <w:jc w:val="center"/>
            <w:rPr>
              <w:rFonts w:ascii="Garamond" w:hAnsi="Garamond"/>
              <w:b/>
              <w:sz w:val="16"/>
              <w:szCs w:val="16"/>
            </w:rPr>
          </w:pPr>
          <w:r w:rsidRPr="00AF5E62">
            <w:rPr>
              <w:rFonts w:ascii="Garamond" w:hAnsi="Garamond"/>
              <w:b/>
              <w:sz w:val="16"/>
              <w:szCs w:val="16"/>
            </w:rPr>
            <w:t>M.I.U.R</w:t>
          </w:r>
        </w:p>
        <w:p w14:paraId="20D94F5D" w14:textId="77777777" w:rsidR="00901656" w:rsidRPr="00AF5E62" w:rsidRDefault="00901656" w:rsidP="0090165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Garamond" w:hAnsi="Garamond"/>
              <w:sz w:val="14"/>
              <w:szCs w:val="14"/>
            </w:rPr>
          </w:pPr>
          <w:r w:rsidRPr="00AF5E62">
            <w:rPr>
              <w:rFonts w:ascii="Garamond" w:hAnsi="Garamond"/>
              <w:sz w:val="14"/>
              <w:szCs w:val="14"/>
            </w:rPr>
            <w:t>Dipartimento per la Programmazione</w:t>
          </w:r>
        </w:p>
        <w:p w14:paraId="4BC65643" w14:textId="77777777" w:rsidR="00901656" w:rsidRPr="00AF5E62" w:rsidRDefault="00901656" w:rsidP="00901656">
          <w:pPr>
            <w:spacing w:after="0" w:line="240" w:lineRule="auto"/>
            <w:jc w:val="center"/>
            <w:rPr>
              <w:rFonts w:ascii="Garamond" w:hAnsi="Garamond"/>
              <w:sz w:val="14"/>
              <w:szCs w:val="14"/>
            </w:rPr>
          </w:pPr>
          <w:r w:rsidRPr="00AF5E62">
            <w:rPr>
              <w:rFonts w:ascii="Garamond" w:hAnsi="Garamond"/>
              <w:sz w:val="14"/>
              <w:szCs w:val="14"/>
            </w:rPr>
            <w:t>D.G. per gli Affari Internazionali- Ufficio IV</w:t>
          </w:r>
        </w:p>
        <w:p w14:paraId="12E81A04" w14:textId="77777777" w:rsidR="00901656" w:rsidRDefault="00901656" w:rsidP="00901656">
          <w:pPr>
            <w:spacing w:after="0" w:line="240" w:lineRule="auto"/>
            <w:jc w:val="center"/>
            <w:rPr>
              <w:rFonts w:ascii="Arial Narrow" w:hAnsi="Arial Narrow" w:cs="Monotype Corsiva"/>
              <w:i/>
              <w:sz w:val="16"/>
              <w:szCs w:val="16"/>
            </w:rPr>
          </w:pPr>
          <w:r w:rsidRPr="00AF5E62">
            <w:rPr>
              <w:rFonts w:ascii="Arial Narrow" w:hAnsi="Arial Narrow" w:cs="Monotype Corsiva"/>
              <w:i/>
              <w:sz w:val="16"/>
              <w:szCs w:val="16"/>
            </w:rPr>
            <w:t>Con l’Europa, investiamo nel vostro futuro</w:t>
          </w:r>
        </w:p>
        <w:p w14:paraId="6D3ABE7A" w14:textId="77777777" w:rsidR="00901656" w:rsidRPr="00AF5E62" w:rsidRDefault="00901656" w:rsidP="00901656">
          <w:pPr>
            <w:spacing w:after="0" w:line="240" w:lineRule="auto"/>
            <w:rPr>
              <w:rFonts w:ascii="Arial Narrow" w:hAnsi="Arial Narrow" w:cs="Monotype Corsiva"/>
              <w:sz w:val="16"/>
              <w:szCs w:val="16"/>
            </w:rPr>
          </w:pPr>
          <w:r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 wp14:anchorId="7D1DC93C" wp14:editId="7ABDF6DC">
                <wp:extent cx="445135" cy="429260"/>
                <wp:effectExtent l="19050" t="0" r="0" b="0"/>
                <wp:docPr id="39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429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t xml:space="preserve">                           </w:t>
          </w:r>
          <w:r w:rsidRPr="00E62C37"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 wp14:anchorId="64B43DB2" wp14:editId="71AFC587">
                <wp:extent cx="501671" cy="428625"/>
                <wp:effectExtent l="19050" t="0" r="0" b="0"/>
                <wp:docPr id="40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4280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6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</w:tcPr>
        <w:p w14:paraId="01AA42EA" w14:textId="77777777" w:rsidR="00901656" w:rsidRPr="00AF5E62" w:rsidRDefault="00901656" w:rsidP="00901656">
          <w:pPr>
            <w:spacing w:after="0"/>
            <w:rPr>
              <w:noProof/>
              <w:sz w:val="16"/>
              <w:szCs w:val="16"/>
              <w:lang w:eastAsia="it-IT"/>
            </w:rPr>
          </w:pPr>
        </w:p>
        <w:p w14:paraId="7BD5B065" w14:textId="77777777" w:rsidR="00901656" w:rsidRPr="00AF5E62" w:rsidRDefault="00901656" w:rsidP="00901656">
          <w:pPr>
            <w:spacing w:after="0"/>
            <w:rPr>
              <w:rFonts w:ascii="Arial Narrow" w:hAnsi="Arial Narrow" w:cs="Monotype Corsiva"/>
              <w:sz w:val="16"/>
              <w:szCs w:val="16"/>
            </w:rPr>
          </w:pPr>
          <w:r>
            <w:rPr>
              <w:rFonts w:ascii="Arial Narrow" w:hAnsi="Arial Narrow" w:cs="Monotype Corsiva"/>
              <w:noProof/>
              <w:sz w:val="16"/>
              <w:szCs w:val="16"/>
              <w:lang w:eastAsia="it-IT"/>
            </w:rPr>
            <w:drawing>
              <wp:inline distT="0" distB="0" distL="0" distR="0" wp14:anchorId="7F39D383" wp14:editId="68743203">
                <wp:extent cx="1939925" cy="906145"/>
                <wp:effectExtent l="19050" t="0" r="3175" b="0"/>
                <wp:docPr id="41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9925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FDD0508" w14:textId="77777777" w:rsidR="00901656" w:rsidRPr="00AF5E62" w:rsidRDefault="00901656" w:rsidP="00901656">
          <w:pPr>
            <w:spacing w:after="0"/>
            <w:jc w:val="center"/>
            <w:rPr>
              <w:rFonts w:ascii="Arial Narrow" w:hAnsi="Arial Narrow" w:cs="Monotype Corsiva"/>
              <w:sz w:val="16"/>
              <w:szCs w:val="16"/>
            </w:rPr>
          </w:pPr>
          <w:r>
            <w:rPr>
              <w:rFonts w:ascii="Arial Narrow" w:hAnsi="Arial Narrow" w:cs="Monotype Corsiva"/>
              <w:noProof/>
              <w:sz w:val="16"/>
              <w:szCs w:val="16"/>
              <w:lang w:eastAsia="it-IT"/>
            </w:rPr>
            <w:drawing>
              <wp:inline distT="0" distB="0" distL="0" distR="0" wp14:anchorId="4CAF8CCF" wp14:editId="05B9B460">
                <wp:extent cx="683895" cy="278130"/>
                <wp:effectExtent l="19050" t="0" r="1905" b="0"/>
                <wp:docPr id="42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278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0E99FD" w14:textId="77777777" w:rsidR="00F71C53" w:rsidRPr="00F71C53" w:rsidRDefault="00C74532" w:rsidP="00F71C53">
    <w:pPr>
      <w:widowControl w:val="0"/>
      <w:spacing w:after="0" w:line="240" w:lineRule="auto"/>
      <w:ind w:left="101"/>
      <w:rPr>
        <w:rFonts w:ascii="Times New Roman" w:eastAsia="Arial" w:hAnsi="Arial" w:cs="Arial"/>
        <w:sz w:val="20"/>
        <w:szCs w:val="24"/>
        <w:lang w:val="en-US"/>
      </w:rPr>
    </w:pPr>
    <w:r>
      <w:rPr>
        <w:rFonts w:ascii="Arial" w:eastAsia="Arial" w:hAnsi="Arial" w:cs="Arial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496BD1" wp14:editId="5BB9F974">
              <wp:simplePos x="0" y="0"/>
              <wp:positionH relativeFrom="page">
                <wp:posOffset>539750</wp:posOffset>
              </wp:positionH>
              <wp:positionV relativeFrom="page">
                <wp:posOffset>10692130</wp:posOffset>
              </wp:positionV>
              <wp:extent cx="6480175" cy="0"/>
              <wp:effectExtent l="6350" t="14605" r="9525" b="13970"/>
              <wp:wrapNone/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A07C40" id="Line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pt,841.9pt" to="552.7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zUEQIAACk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" strokeweight=".85pt">
              <w10:wrap anchorx="page" anchory="page"/>
            </v:line>
          </w:pict>
        </mc:Fallback>
      </mc:AlternateContent>
    </w:r>
    <w:r>
      <w:rPr>
        <w:rFonts w:ascii="Times New Roman" w:eastAsia="Arial" w:hAnsi="Arial" w:cs="Arial"/>
        <w:noProof/>
        <w:sz w:val="20"/>
        <w:szCs w:val="24"/>
        <w:lang w:eastAsia="it-IT"/>
      </w:rPr>
      <mc:AlternateContent>
        <mc:Choice Requires="wpg">
          <w:drawing>
            <wp:inline distT="0" distB="0" distL="0" distR="0" wp14:anchorId="08A3D0C1" wp14:editId="0F8C2806">
              <wp:extent cx="6395720" cy="634365"/>
              <wp:effectExtent l="0" t="0" r="5080" b="3810"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95720" cy="634365"/>
                        <a:chOff x="0" y="0"/>
                        <a:chExt cx="10222" cy="1200"/>
                      </a:xfrm>
                    </wpg:grpSpPr>
                    <pic:pic xmlns:pic="http://schemas.openxmlformats.org/drawingml/2006/picture">
                      <pic:nvPicPr>
                        <pic:cNvPr id="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" y="0"/>
                          <a:ext cx="1134" cy="113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>
                        <a:cxnSpLocks noChangeShapeType="1"/>
                      </wps:cNvCnPr>
                      <wps:spPr bwMode="auto">
                        <a:xfrm>
                          <a:off x="9" y="1191"/>
                          <a:ext cx="10204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2" cy="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3621E" w14:textId="77777777" w:rsidR="00F71C53" w:rsidRPr="00BE1607" w:rsidRDefault="00F71C53" w:rsidP="00F71C53">
                            <w:pPr>
                              <w:spacing w:before="12"/>
                              <w:ind w:left="1255" w:right="4523"/>
                              <w:rPr>
                                <w:b/>
                              </w:rPr>
                            </w:pPr>
                            <w:r w:rsidRPr="00BE1607">
                              <w:rPr>
                                <w:b/>
                              </w:rPr>
                              <w:t>Numero di Protocollo: 2825</w:t>
                            </w:r>
                          </w:p>
                          <w:p w14:paraId="03B7F84A" w14:textId="77777777" w:rsidR="00F71C53" w:rsidRPr="00BE1607" w:rsidRDefault="00F71C53" w:rsidP="00F71C53">
                            <w:pPr>
                              <w:spacing w:before="18"/>
                              <w:ind w:left="1255" w:right="4523"/>
                              <w:rPr>
                                <w:sz w:val="20"/>
                              </w:rPr>
                            </w:pPr>
                            <w:r w:rsidRPr="00BE1607">
                              <w:rPr>
                                <w:sz w:val="20"/>
                              </w:rPr>
                              <w:t>B07N.2825 13092016 - ics_61 - 90035560615</w:t>
                            </w:r>
                          </w:p>
                          <w:p w14:paraId="43BCDBC4" w14:textId="77777777" w:rsidR="00F71C53" w:rsidRPr="00BE1607" w:rsidRDefault="00F71C53" w:rsidP="00F71C53">
                            <w:pPr>
                              <w:spacing w:before="20" w:line="261" w:lineRule="auto"/>
                              <w:ind w:left="1255" w:right="4523"/>
                              <w:rPr>
                                <w:sz w:val="20"/>
                              </w:rPr>
                            </w:pPr>
                            <w:r w:rsidRPr="00BE1607">
                              <w:rPr>
                                <w:sz w:val="20"/>
                              </w:rPr>
                              <w:t>Istituto Comprensivo Statale De Amicis di Succivo Via Virgilio, 52 - 81030 Succivo (CE)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8A3D0C1" id="Group 5" o:spid="_x0000_s1027" style="width:503.6pt;height:49.95pt;mso-position-horizontal-relative:char;mso-position-vertical-relative:line" coordsize="10222,1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9;width:1134;height:1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jRunEAAAA2gAAAA8AAABkcnMvZG93bnJldi54bWxEj0FrAjEUhO8F/0N4hd5qVg+lbs0uVWkR&#10;BFHbg8fn5nV3afKyJqmu/94IQo/DzHzDTMveGnEiH1rHCkbDDARx5XTLtYLvr4/nVxAhIms0jknB&#10;hQKUxeBhirl2Z97SaRdrkSAcclTQxNjlUoaqIYth6Dri5P04bzEm6WupPZ4T3Bo5zrIXabHltNBg&#10;R/OGqt/dn1VwmM1W68UyjD7Ndm828xUu/OSo1NNj//4GIlIf/8P39lIrGMPtSroBsr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jRunEAAAA2gAAAA8AAAAAAAAAAAAAAAAA&#10;nwIAAGRycy9kb3ducmV2LnhtbFBLBQYAAAAABAAEAPcAAACQAwAAAAA=&#10;">
                <v:imagedata r:id="rId8" o:title=""/>
              </v:shape>
              <v:line id="Line 7" o:spid="_x0000_s1029" style="position:absolute;visibility:visible;mso-wrap-style:square" from="9,1191" to="10213,1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+s0cIAAADaAAAADwAAAGRycy9kb3ducmV2LnhtbESPQYvCMBSE74L/ITzBm01doUjXKCII&#10;gihuFdnjo3nblm1euk2s9d+bBcHjMDPfMItVb2rRUesqywqmUQyCOLe64kLB5bydzEE4j6yxtkwK&#10;HuRgtRwOFphqe+cv6jJfiABhl6KC0vsmldLlJRl0kW2Ig/djW4M+yLaQusV7gJtafsRxIg1WHBZK&#10;bGhTUv6b3YyCxBR/8en7cO2O+2aXrF09zx5Tpcajfv0JwlPv3+FXe6cVzOD/SrgBcvk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Q+s0cIAAADaAAAADwAAAAAAAAAAAAAA&#10;AAChAgAAZHJzL2Rvd25yZXYueG1sUEsFBgAAAAAEAAQA+QAAAJADAAAAAA==&#10;" strokeweight=".8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width:10222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14:paraId="5463621E" w14:textId="77777777" w:rsidR="00F71C53" w:rsidRPr="00BE1607" w:rsidRDefault="00F71C53" w:rsidP="00F71C53">
                      <w:pPr>
                        <w:spacing w:before="12"/>
                        <w:ind w:left="1255" w:right="4523"/>
                        <w:rPr>
                          <w:b/>
                        </w:rPr>
                      </w:pPr>
                      <w:r w:rsidRPr="00BE1607">
                        <w:rPr>
                          <w:b/>
                        </w:rPr>
                        <w:t>Numero di Protocollo: 2825</w:t>
                      </w:r>
                    </w:p>
                    <w:p w14:paraId="03B7F84A" w14:textId="77777777" w:rsidR="00F71C53" w:rsidRPr="00BE1607" w:rsidRDefault="00F71C53" w:rsidP="00F71C53">
                      <w:pPr>
                        <w:spacing w:before="18"/>
                        <w:ind w:left="1255" w:right="4523"/>
                        <w:rPr>
                          <w:sz w:val="20"/>
                        </w:rPr>
                      </w:pPr>
                      <w:r w:rsidRPr="00BE1607">
                        <w:rPr>
                          <w:sz w:val="20"/>
                        </w:rPr>
                        <w:t>B07N.2825 13092016 - ics_61 - 90035560615</w:t>
                      </w:r>
                    </w:p>
                    <w:p w14:paraId="43BCDBC4" w14:textId="77777777" w:rsidR="00F71C53" w:rsidRPr="00BE1607" w:rsidRDefault="00F71C53" w:rsidP="00F71C53">
                      <w:pPr>
                        <w:spacing w:before="20" w:line="261" w:lineRule="auto"/>
                        <w:ind w:left="1255" w:right="4523"/>
                        <w:rPr>
                          <w:sz w:val="20"/>
                        </w:rPr>
                      </w:pPr>
                      <w:r w:rsidRPr="00BE1607">
                        <w:rPr>
                          <w:sz w:val="20"/>
                        </w:rPr>
                        <w:t>Istituto Comprensivo Statale De Amicis di Succivo Via Virgilio, 52 - 81030 Succivo (CE)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  <w:p w14:paraId="5F363FDF" w14:textId="77777777" w:rsidR="00F71C53" w:rsidRPr="00F71C53" w:rsidRDefault="00F71C53" w:rsidP="00F71C53">
    <w:pPr>
      <w:widowControl w:val="0"/>
      <w:spacing w:before="44" w:after="0" w:line="240" w:lineRule="auto"/>
      <w:ind w:left="110" w:right="537"/>
      <w:rPr>
        <w:rFonts w:ascii="Arial" w:eastAsia="Arial" w:hAnsi="Arial" w:cs="Arial"/>
        <w:sz w:val="24"/>
        <w:szCs w:val="24"/>
      </w:rPr>
    </w:pPr>
    <w:r w:rsidRPr="00F71C53">
      <w:rPr>
        <w:rFonts w:ascii="Arial" w:eastAsia="Arial" w:hAnsi="Arial" w:cs="Arial"/>
        <w:sz w:val="24"/>
        <w:szCs w:val="24"/>
      </w:rPr>
      <w:t>Data: 2016-09-13 09:29:31</w:t>
    </w:r>
  </w:p>
  <w:p w14:paraId="3F3D3A5C" w14:textId="77777777" w:rsidR="00F71C53" w:rsidRPr="00F71C53" w:rsidRDefault="00F71C53" w:rsidP="00F71C53">
    <w:pPr>
      <w:widowControl w:val="0"/>
      <w:spacing w:before="2" w:after="0" w:line="240" w:lineRule="auto"/>
      <w:rPr>
        <w:rFonts w:ascii="Arial" w:eastAsia="Arial" w:hAnsi="Arial" w:cs="Arial"/>
        <w:sz w:val="28"/>
        <w:szCs w:val="24"/>
      </w:rPr>
    </w:pPr>
  </w:p>
  <w:p w14:paraId="2AF4A7ED" w14:textId="4F67C913" w:rsidR="00F71C53" w:rsidRPr="00F71C53" w:rsidRDefault="00F71C53" w:rsidP="00F71C53">
    <w:pPr>
      <w:widowControl w:val="0"/>
      <w:spacing w:after="0" w:line="261" w:lineRule="auto"/>
      <w:ind w:left="110" w:right="537"/>
      <w:rPr>
        <w:rFonts w:ascii="Arial" w:eastAsia="Arial" w:hAnsi="Arial" w:cs="Arial"/>
        <w:sz w:val="24"/>
        <w:szCs w:val="24"/>
      </w:rPr>
    </w:pPr>
    <w:r w:rsidRPr="00F71C53">
      <w:rPr>
        <w:rFonts w:ascii="Arial" w:eastAsia="Arial" w:hAnsi="Arial" w:cs="Arial"/>
        <w:sz w:val="24"/>
        <w:szCs w:val="24"/>
      </w:rPr>
      <w:t>Oggetto: CODICE COMPORTAMENTALE E DISCIPLINARE DEI DIPENDENTI PUBBLICI - INCO</w:t>
    </w:r>
    <w:r w:rsidR="00125DC6">
      <w:rPr>
        <w:rFonts w:ascii="Arial" w:eastAsia="Arial" w:hAnsi="Arial" w:cs="Arial"/>
        <w:sz w:val="24"/>
        <w:szCs w:val="24"/>
      </w:rPr>
      <w:t>NF</w:t>
    </w:r>
    <w:r w:rsidRPr="00F71C53">
      <w:rPr>
        <w:rFonts w:ascii="Arial" w:eastAsia="Arial" w:hAnsi="Arial" w:cs="Arial"/>
        <w:sz w:val="24"/>
        <w:szCs w:val="24"/>
      </w:rPr>
      <w:t>ERIBILITA E INCOMPATIBILITA</w:t>
    </w:r>
  </w:p>
  <w:p w14:paraId="06DAF409" w14:textId="77777777" w:rsidR="00F71C53" w:rsidRPr="00F71C53" w:rsidRDefault="00F71C53" w:rsidP="00F71C53">
    <w:pPr>
      <w:widowControl w:val="0"/>
      <w:spacing w:after="0" w:line="240" w:lineRule="auto"/>
      <w:rPr>
        <w:rFonts w:ascii="Arial" w:eastAsia="Arial" w:hAnsi="Arial" w:cs="Arial"/>
        <w:sz w:val="26"/>
        <w:szCs w:val="24"/>
      </w:rPr>
    </w:pPr>
  </w:p>
  <w:p w14:paraId="18D0B4F2" w14:textId="77777777" w:rsidR="00735B8D" w:rsidRDefault="00F71C53" w:rsidP="00B33C47">
    <w:pPr>
      <w:widowControl w:val="0"/>
      <w:spacing w:before="1" w:after="0" w:line="520" w:lineRule="auto"/>
      <w:ind w:left="110" w:right="5310"/>
    </w:pPr>
    <w:r w:rsidRPr="00F71C53">
      <w:rPr>
        <w:rFonts w:ascii="Arial" w:eastAsia="Arial" w:hAnsi="Arial" w:cs="Arial"/>
        <w:sz w:val="24"/>
        <w:szCs w:val="24"/>
      </w:rPr>
      <w:t>Titolario: B07 - Docenti di tutti gli ordini e grado Sottocategoria: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3in;height:3in" o:bullet="t"/>
    </w:pict>
  </w:numPicBullet>
  <w:numPicBullet w:numPicBulletId="1">
    <w:pict>
      <v:shape id="_x0000_i1131" type="#_x0000_t75" style="width:3in;height:3in" o:bullet="t"/>
    </w:pict>
  </w:numPicBullet>
  <w:numPicBullet w:numPicBulletId="2">
    <w:pict>
      <v:shape id="_x0000_i1132" type="#_x0000_t75" style="width:3in;height:3in" o:bullet="t"/>
    </w:pict>
  </w:numPicBullet>
  <w:numPicBullet w:numPicBulletId="3">
    <w:pict>
      <v:shape id="_x0000_i1133" type="#_x0000_t75" style="width:3in;height:3in" o:bullet="t"/>
    </w:pict>
  </w:numPicBullet>
  <w:numPicBullet w:numPicBulletId="4">
    <w:pict>
      <v:shape id="_x0000_i1134" type="#_x0000_t75" style="width:3in;height:3in" o:bullet="t"/>
    </w:pict>
  </w:numPicBullet>
  <w:numPicBullet w:numPicBulletId="5">
    <w:pict>
      <v:shape id="_x0000_i1135" type="#_x0000_t75" style="width:3in;height:3in" o:bullet="t"/>
    </w:pict>
  </w:numPicBullet>
  <w:numPicBullet w:numPicBulletId="6">
    <w:pict>
      <v:shape id="_x0000_i1136" type="#_x0000_t75" style="width:3in;height:3in" o:bullet="t"/>
    </w:pict>
  </w:numPicBullet>
  <w:numPicBullet w:numPicBulletId="7">
    <w:pict>
      <v:shape id="_x0000_i1137" type="#_x0000_t75" style="width:3in;height:3in" o:bullet="t"/>
    </w:pict>
  </w:numPicBullet>
  <w:abstractNum w:abstractNumId="0" w15:restartNumberingAfterBreak="0">
    <w:nsid w:val="1E4731F1"/>
    <w:multiLevelType w:val="hybridMultilevel"/>
    <w:tmpl w:val="49EAF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63E74"/>
    <w:multiLevelType w:val="hybridMultilevel"/>
    <w:tmpl w:val="5FCA5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071F4"/>
    <w:multiLevelType w:val="multilevel"/>
    <w:tmpl w:val="D6BC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24B33"/>
    <w:multiLevelType w:val="multilevel"/>
    <w:tmpl w:val="6DD2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C3548"/>
    <w:multiLevelType w:val="hybridMultilevel"/>
    <w:tmpl w:val="9D402B2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7F4318"/>
    <w:multiLevelType w:val="multilevel"/>
    <w:tmpl w:val="5CD2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83129"/>
    <w:multiLevelType w:val="hybridMultilevel"/>
    <w:tmpl w:val="69740F1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F971EC"/>
    <w:multiLevelType w:val="hybridMultilevel"/>
    <w:tmpl w:val="91863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42655"/>
    <w:multiLevelType w:val="multilevel"/>
    <w:tmpl w:val="9C58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861908"/>
    <w:multiLevelType w:val="hybridMultilevel"/>
    <w:tmpl w:val="8C7A9414"/>
    <w:lvl w:ilvl="0" w:tplc="0410000F">
      <w:start w:val="1"/>
      <w:numFmt w:val="decimal"/>
      <w:lvlText w:val="%1."/>
      <w:lvlJc w:val="left"/>
      <w:pPr>
        <w:ind w:left="1496" w:hanging="360"/>
      </w:pPr>
    </w:lvl>
    <w:lvl w:ilvl="1" w:tplc="04100019" w:tentative="1">
      <w:start w:val="1"/>
      <w:numFmt w:val="lowerLetter"/>
      <w:lvlText w:val="%2."/>
      <w:lvlJc w:val="left"/>
      <w:pPr>
        <w:ind w:left="2216" w:hanging="360"/>
      </w:pPr>
    </w:lvl>
    <w:lvl w:ilvl="2" w:tplc="0410001B" w:tentative="1">
      <w:start w:val="1"/>
      <w:numFmt w:val="lowerRoman"/>
      <w:lvlText w:val="%3."/>
      <w:lvlJc w:val="right"/>
      <w:pPr>
        <w:ind w:left="2936" w:hanging="180"/>
      </w:pPr>
    </w:lvl>
    <w:lvl w:ilvl="3" w:tplc="0410000F" w:tentative="1">
      <w:start w:val="1"/>
      <w:numFmt w:val="decimal"/>
      <w:lvlText w:val="%4."/>
      <w:lvlJc w:val="left"/>
      <w:pPr>
        <w:ind w:left="3656" w:hanging="360"/>
      </w:pPr>
    </w:lvl>
    <w:lvl w:ilvl="4" w:tplc="04100019" w:tentative="1">
      <w:start w:val="1"/>
      <w:numFmt w:val="lowerLetter"/>
      <w:lvlText w:val="%5."/>
      <w:lvlJc w:val="left"/>
      <w:pPr>
        <w:ind w:left="4376" w:hanging="360"/>
      </w:pPr>
    </w:lvl>
    <w:lvl w:ilvl="5" w:tplc="0410001B" w:tentative="1">
      <w:start w:val="1"/>
      <w:numFmt w:val="lowerRoman"/>
      <w:lvlText w:val="%6."/>
      <w:lvlJc w:val="right"/>
      <w:pPr>
        <w:ind w:left="5096" w:hanging="180"/>
      </w:pPr>
    </w:lvl>
    <w:lvl w:ilvl="6" w:tplc="0410000F" w:tentative="1">
      <w:start w:val="1"/>
      <w:numFmt w:val="decimal"/>
      <w:lvlText w:val="%7."/>
      <w:lvlJc w:val="left"/>
      <w:pPr>
        <w:ind w:left="5816" w:hanging="360"/>
      </w:pPr>
    </w:lvl>
    <w:lvl w:ilvl="7" w:tplc="04100019" w:tentative="1">
      <w:start w:val="1"/>
      <w:numFmt w:val="lowerLetter"/>
      <w:lvlText w:val="%8."/>
      <w:lvlJc w:val="left"/>
      <w:pPr>
        <w:ind w:left="6536" w:hanging="360"/>
      </w:pPr>
    </w:lvl>
    <w:lvl w:ilvl="8" w:tplc="0410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0" w15:restartNumberingAfterBreak="0">
    <w:nsid w:val="44907919"/>
    <w:multiLevelType w:val="hybridMultilevel"/>
    <w:tmpl w:val="128E34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D24A2"/>
    <w:multiLevelType w:val="hybridMultilevel"/>
    <w:tmpl w:val="15FCD0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E535D"/>
    <w:multiLevelType w:val="multilevel"/>
    <w:tmpl w:val="A520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8246A"/>
    <w:multiLevelType w:val="multilevel"/>
    <w:tmpl w:val="436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2C7B66"/>
    <w:multiLevelType w:val="hybridMultilevel"/>
    <w:tmpl w:val="A1282B46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5" w15:restartNumberingAfterBreak="0">
    <w:nsid w:val="5DD926A1"/>
    <w:multiLevelType w:val="multilevel"/>
    <w:tmpl w:val="67EA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E86993"/>
    <w:multiLevelType w:val="multilevel"/>
    <w:tmpl w:val="F6C0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505B15"/>
    <w:multiLevelType w:val="hybridMultilevel"/>
    <w:tmpl w:val="18A609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7"/>
  </w:num>
  <w:num w:numId="5">
    <w:abstractNumId w:val="4"/>
  </w:num>
  <w:num w:numId="6">
    <w:abstractNumId w:val="6"/>
  </w:num>
  <w:num w:numId="7">
    <w:abstractNumId w:val="11"/>
  </w:num>
  <w:num w:numId="8">
    <w:abstractNumId w:val="9"/>
  </w:num>
  <w:num w:numId="9">
    <w:abstractNumId w:val="17"/>
  </w:num>
  <w:num w:numId="10">
    <w:abstractNumId w:val="8"/>
  </w:num>
  <w:num w:numId="11">
    <w:abstractNumId w:val="15"/>
  </w:num>
  <w:num w:numId="12">
    <w:abstractNumId w:val="13"/>
  </w:num>
  <w:num w:numId="13">
    <w:abstractNumId w:val="5"/>
  </w:num>
  <w:num w:numId="14">
    <w:abstractNumId w:val="12"/>
  </w:num>
  <w:num w:numId="15">
    <w:abstractNumId w:val="16"/>
  </w:num>
  <w:num w:numId="16">
    <w:abstractNumId w:val="2"/>
  </w:num>
  <w:num w:numId="17">
    <w:abstractNumId w:val="3"/>
  </w:num>
  <w:num w:numId="18">
    <w:abstractNumId w:val="0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O NOCERA">
    <w15:presenceInfo w15:providerId="None" w15:userId="MARIO NOCE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283"/>
  <w:characterSpacingControl w:val="doNotCompress"/>
  <w:hdrShapeDefaults>
    <o:shapedefaults v:ext="edit" spidmax="2049">
      <o:colormru v:ext="edit" colors="#f9b67f,#b0dd7f,#71c2ff,#afddff,#d0c5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69"/>
    <w:rsid w:val="00000239"/>
    <w:rsid w:val="00003565"/>
    <w:rsid w:val="000120B2"/>
    <w:rsid w:val="00014826"/>
    <w:rsid w:val="000161F2"/>
    <w:rsid w:val="00016C18"/>
    <w:rsid w:val="000200B8"/>
    <w:rsid w:val="0002761B"/>
    <w:rsid w:val="00027A40"/>
    <w:rsid w:val="000306BF"/>
    <w:rsid w:val="00033C09"/>
    <w:rsid w:val="00036330"/>
    <w:rsid w:val="00036412"/>
    <w:rsid w:val="000402BD"/>
    <w:rsid w:val="00041713"/>
    <w:rsid w:val="00041F08"/>
    <w:rsid w:val="00051D5A"/>
    <w:rsid w:val="00060E16"/>
    <w:rsid w:val="00067225"/>
    <w:rsid w:val="00071F9D"/>
    <w:rsid w:val="000724DE"/>
    <w:rsid w:val="0007255D"/>
    <w:rsid w:val="00085AC4"/>
    <w:rsid w:val="0009571F"/>
    <w:rsid w:val="000966EB"/>
    <w:rsid w:val="00096D06"/>
    <w:rsid w:val="000A338B"/>
    <w:rsid w:val="000A5606"/>
    <w:rsid w:val="000A6A88"/>
    <w:rsid w:val="000B00DE"/>
    <w:rsid w:val="000B0F00"/>
    <w:rsid w:val="000B18E0"/>
    <w:rsid w:val="000B3C47"/>
    <w:rsid w:val="000B582E"/>
    <w:rsid w:val="000B618F"/>
    <w:rsid w:val="000B7153"/>
    <w:rsid w:val="000C2B35"/>
    <w:rsid w:val="000C3ADB"/>
    <w:rsid w:val="000C74AA"/>
    <w:rsid w:val="000C7541"/>
    <w:rsid w:val="000D1E9D"/>
    <w:rsid w:val="000D1F3E"/>
    <w:rsid w:val="000D251A"/>
    <w:rsid w:val="000D2572"/>
    <w:rsid w:val="000D5BEA"/>
    <w:rsid w:val="000D68EC"/>
    <w:rsid w:val="000E0565"/>
    <w:rsid w:val="000F25CF"/>
    <w:rsid w:val="000F5279"/>
    <w:rsid w:val="000F72F8"/>
    <w:rsid w:val="0010056D"/>
    <w:rsid w:val="00102710"/>
    <w:rsid w:val="00103216"/>
    <w:rsid w:val="001056A8"/>
    <w:rsid w:val="00106F83"/>
    <w:rsid w:val="00107FCC"/>
    <w:rsid w:val="00110A57"/>
    <w:rsid w:val="00113CEF"/>
    <w:rsid w:val="00113F01"/>
    <w:rsid w:val="001146EC"/>
    <w:rsid w:val="00115278"/>
    <w:rsid w:val="00116B48"/>
    <w:rsid w:val="00123B3C"/>
    <w:rsid w:val="00123D4B"/>
    <w:rsid w:val="00125606"/>
    <w:rsid w:val="00125DC6"/>
    <w:rsid w:val="00125FD8"/>
    <w:rsid w:val="00130181"/>
    <w:rsid w:val="00130FB3"/>
    <w:rsid w:val="00131C07"/>
    <w:rsid w:val="00133709"/>
    <w:rsid w:val="00133B52"/>
    <w:rsid w:val="00134FD8"/>
    <w:rsid w:val="00142D6B"/>
    <w:rsid w:val="00142EC8"/>
    <w:rsid w:val="00147081"/>
    <w:rsid w:val="00147707"/>
    <w:rsid w:val="001525CD"/>
    <w:rsid w:val="001528E9"/>
    <w:rsid w:val="001532C1"/>
    <w:rsid w:val="00154DF9"/>
    <w:rsid w:val="00155039"/>
    <w:rsid w:val="00160BA4"/>
    <w:rsid w:val="00161EEE"/>
    <w:rsid w:val="00162641"/>
    <w:rsid w:val="00162F00"/>
    <w:rsid w:val="00163FEB"/>
    <w:rsid w:val="00164A72"/>
    <w:rsid w:val="00167E9C"/>
    <w:rsid w:val="00170F87"/>
    <w:rsid w:val="001711E7"/>
    <w:rsid w:val="0017163B"/>
    <w:rsid w:val="001720FC"/>
    <w:rsid w:val="00172593"/>
    <w:rsid w:val="00173B34"/>
    <w:rsid w:val="00175447"/>
    <w:rsid w:val="00176AC4"/>
    <w:rsid w:val="00180E19"/>
    <w:rsid w:val="00181164"/>
    <w:rsid w:val="0018302D"/>
    <w:rsid w:val="00183FD5"/>
    <w:rsid w:val="0018518E"/>
    <w:rsid w:val="00191AF7"/>
    <w:rsid w:val="00193C90"/>
    <w:rsid w:val="00194109"/>
    <w:rsid w:val="001A4F8E"/>
    <w:rsid w:val="001A621A"/>
    <w:rsid w:val="001B300A"/>
    <w:rsid w:val="001B3483"/>
    <w:rsid w:val="001B4537"/>
    <w:rsid w:val="001B4904"/>
    <w:rsid w:val="001B4ADA"/>
    <w:rsid w:val="001B4C11"/>
    <w:rsid w:val="001B5082"/>
    <w:rsid w:val="001B6A93"/>
    <w:rsid w:val="001B71BC"/>
    <w:rsid w:val="001C0E2E"/>
    <w:rsid w:val="001C118A"/>
    <w:rsid w:val="001C1A89"/>
    <w:rsid w:val="001C33E3"/>
    <w:rsid w:val="001C5496"/>
    <w:rsid w:val="001C6C5B"/>
    <w:rsid w:val="001D03EE"/>
    <w:rsid w:val="001D1D73"/>
    <w:rsid w:val="001D2D79"/>
    <w:rsid w:val="001D7F99"/>
    <w:rsid w:val="001E15E6"/>
    <w:rsid w:val="001E1DD6"/>
    <w:rsid w:val="001E3DDA"/>
    <w:rsid w:val="001E5E91"/>
    <w:rsid w:val="001F581B"/>
    <w:rsid w:val="001F7336"/>
    <w:rsid w:val="002008B8"/>
    <w:rsid w:val="00203F67"/>
    <w:rsid w:val="00205938"/>
    <w:rsid w:val="00205F3C"/>
    <w:rsid w:val="00205F93"/>
    <w:rsid w:val="00207DED"/>
    <w:rsid w:val="0021106F"/>
    <w:rsid w:val="002117B6"/>
    <w:rsid w:val="00213B0E"/>
    <w:rsid w:val="002169E6"/>
    <w:rsid w:val="00216EC3"/>
    <w:rsid w:val="00220493"/>
    <w:rsid w:val="002205F0"/>
    <w:rsid w:val="00221F67"/>
    <w:rsid w:val="002222DC"/>
    <w:rsid w:val="00223268"/>
    <w:rsid w:val="00226D1B"/>
    <w:rsid w:val="0023001B"/>
    <w:rsid w:val="002300E9"/>
    <w:rsid w:val="002326E0"/>
    <w:rsid w:val="00232B2E"/>
    <w:rsid w:val="002343E5"/>
    <w:rsid w:val="00240EAB"/>
    <w:rsid w:val="002423FD"/>
    <w:rsid w:val="0024268A"/>
    <w:rsid w:val="002446FE"/>
    <w:rsid w:val="00246FA8"/>
    <w:rsid w:val="00247B9A"/>
    <w:rsid w:val="00250BAC"/>
    <w:rsid w:val="00257298"/>
    <w:rsid w:val="00257B08"/>
    <w:rsid w:val="00261A53"/>
    <w:rsid w:val="00263927"/>
    <w:rsid w:val="00263D95"/>
    <w:rsid w:val="00264642"/>
    <w:rsid w:val="0026547E"/>
    <w:rsid w:val="002754DB"/>
    <w:rsid w:val="00275D29"/>
    <w:rsid w:val="0027712D"/>
    <w:rsid w:val="00277946"/>
    <w:rsid w:val="00283EA3"/>
    <w:rsid w:val="00283F98"/>
    <w:rsid w:val="00284600"/>
    <w:rsid w:val="00291021"/>
    <w:rsid w:val="0029498A"/>
    <w:rsid w:val="00294B86"/>
    <w:rsid w:val="00295A12"/>
    <w:rsid w:val="002A0199"/>
    <w:rsid w:val="002A04B4"/>
    <w:rsid w:val="002A25A2"/>
    <w:rsid w:val="002A56D4"/>
    <w:rsid w:val="002A5773"/>
    <w:rsid w:val="002A595F"/>
    <w:rsid w:val="002A641D"/>
    <w:rsid w:val="002A64F5"/>
    <w:rsid w:val="002B0462"/>
    <w:rsid w:val="002B291B"/>
    <w:rsid w:val="002C2F09"/>
    <w:rsid w:val="002C3A52"/>
    <w:rsid w:val="002C5E05"/>
    <w:rsid w:val="002C6158"/>
    <w:rsid w:val="002D1E50"/>
    <w:rsid w:val="002D3E4C"/>
    <w:rsid w:val="002D5C5C"/>
    <w:rsid w:val="002D72A2"/>
    <w:rsid w:val="002D7463"/>
    <w:rsid w:val="002E1541"/>
    <w:rsid w:val="002E29E9"/>
    <w:rsid w:val="002E2FE4"/>
    <w:rsid w:val="002E3868"/>
    <w:rsid w:val="002E4EAD"/>
    <w:rsid w:val="002E55AE"/>
    <w:rsid w:val="002E5662"/>
    <w:rsid w:val="002E7B89"/>
    <w:rsid w:val="002F0B23"/>
    <w:rsid w:val="002F10F0"/>
    <w:rsid w:val="002F2DB8"/>
    <w:rsid w:val="00300146"/>
    <w:rsid w:val="00303CBF"/>
    <w:rsid w:val="00304F28"/>
    <w:rsid w:val="00305BA8"/>
    <w:rsid w:val="00307AF6"/>
    <w:rsid w:val="00325294"/>
    <w:rsid w:val="003303AF"/>
    <w:rsid w:val="00332D4F"/>
    <w:rsid w:val="00333F5B"/>
    <w:rsid w:val="00335A01"/>
    <w:rsid w:val="0033742F"/>
    <w:rsid w:val="00340965"/>
    <w:rsid w:val="003410C4"/>
    <w:rsid w:val="003416A2"/>
    <w:rsid w:val="003423B6"/>
    <w:rsid w:val="0034277B"/>
    <w:rsid w:val="00342EF3"/>
    <w:rsid w:val="003476F8"/>
    <w:rsid w:val="003501B3"/>
    <w:rsid w:val="00352EC3"/>
    <w:rsid w:val="0035336A"/>
    <w:rsid w:val="00354C02"/>
    <w:rsid w:val="00355C1F"/>
    <w:rsid w:val="00361014"/>
    <w:rsid w:val="0036225D"/>
    <w:rsid w:val="00362484"/>
    <w:rsid w:val="0036260B"/>
    <w:rsid w:val="0036381C"/>
    <w:rsid w:val="00367C7B"/>
    <w:rsid w:val="0037161D"/>
    <w:rsid w:val="0037500B"/>
    <w:rsid w:val="00377CD0"/>
    <w:rsid w:val="00383FDC"/>
    <w:rsid w:val="00384B3A"/>
    <w:rsid w:val="00386FB9"/>
    <w:rsid w:val="00387D2C"/>
    <w:rsid w:val="00392337"/>
    <w:rsid w:val="00394978"/>
    <w:rsid w:val="003967DB"/>
    <w:rsid w:val="003974EC"/>
    <w:rsid w:val="00397D05"/>
    <w:rsid w:val="00397E05"/>
    <w:rsid w:val="003A0F11"/>
    <w:rsid w:val="003A1481"/>
    <w:rsid w:val="003A197F"/>
    <w:rsid w:val="003A638E"/>
    <w:rsid w:val="003A6412"/>
    <w:rsid w:val="003A6731"/>
    <w:rsid w:val="003A7BFC"/>
    <w:rsid w:val="003B1DB2"/>
    <w:rsid w:val="003B20FC"/>
    <w:rsid w:val="003B36C1"/>
    <w:rsid w:val="003B4CB7"/>
    <w:rsid w:val="003C169A"/>
    <w:rsid w:val="003C36B7"/>
    <w:rsid w:val="003C5748"/>
    <w:rsid w:val="003D60AF"/>
    <w:rsid w:val="003E090D"/>
    <w:rsid w:val="003E1164"/>
    <w:rsid w:val="003E25D3"/>
    <w:rsid w:val="003E69B8"/>
    <w:rsid w:val="003F422B"/>
    <w:rsid w:val="004012BB"/>
    <w:rsid w:val="00401425"/>
    <w:rsid w:val="00405FEA"/>
    <w:rsid w:val="0041337A"/>
    <w:rsid w:val="00415AA0"/>
    <w:rsid w:val="004170AA"/>
    <w:rsid w:val="00421740"/>
    <w:rsid w:val="004234E5"/>
    <w:rsid w:val="00423962"/>
    <w:rsid w:val="00425710"/>
    <w:rsid w:val="004275E5"/>
    <w:rsid w:val="00427AB7"/>
    <w:rsid w:val="00431421"/>
    <w:rsid w:val="0043271B"/>
    <w:rsid w:val="00432B66"/>
    <w:rsid w:val="00433D97"/>
    <w:rsid w:val="00435C73"/>
    <w:rsid w:val="0043619C"/>
    <w:rsid w:val="00440EB5"/>
    <w:rsid w:val="00441DCB"/>
    <w:rsid w:val="00444A3A"/>
    <w:rsid w:val="004455E4"/>
    <w:rsid w:val="00445EC5"/>
    <w:rsid w:val="00447062"/>
    <w:rsid w:val="00447DBD"/>
    <w:rsid w:val="00456AAA"/>
    <w:rsid w:val="00460222"/>
    <w:rsid w:val="004654D3"/>
    <w:rsid w:val="00467090"/>
    <w:rsid w:val="004673D7"/>
    <w:rsid w:val="00470986"/>
    <w:rsid w:val="00470DB9"/>
    <w:rsid w:val="00474212"/>
    <w:rsid w:val="00474462"/>
    <w:rsid w:val="0047508E"/>
    <w:rsid w:val="004764D6"/>
    <w:rsid w:val="00476533"/>
    <w:rsid w:val="00476B88"/>
    <w:rsid w:val="00481310"/>
    <w:rsid w:val="0049072A"/>
    <w:rsid w:val="00491D62"/>
    <w:rsid w:val="00496482"/>
    <w:rsid w:val="004A0AF0"/>
    <w:rsid w:val="004A30C2"/>
    <w:rsid w:val="004A7513"/>
    <w:rsid w:val="004B14DE"/>
    <w:rsid w:val="004B4992"/>
    <w:rsid w:val="004B4AAE"/>
    <w:rsid w:val="004B6C4D"/>
    <w:rsid w:val="004C15B2"/>
    <w:rsid w:val="004C18D6"/>
    <w:rsid w:val="004C1D05"/>
    <w:rsid w:val="004C20FF"/>
    <w:rsid w:val="004C4269"/>
    <w:rsid w:val="004C752B"/>
    <w:rsid w:val="004D1CA6"/>
    <w:rsid w:val="004D5FA8"/>
    <w:rsid w:val="004D62FC"/>
    <w:rsid w:val="004D6557"/>
    <w:rsid w:val="004E6922"/>
    <w:rsid w:val="004F1E27"/>
    <w:rsid w:val="004F36AE"/>
    <w:rsid w:val="004F6077"/>
    <w:rsid w:val="005005BE"/>
    <w:rsid w:val="00502CE6"/>
    <w:rsid w:val="005030A2"/>
    <w:rsid w:val="005100B4"/>
    <w:rsid w:val="00510A47"/>
    <w:rsid w:val="00511770"/>
    <w:rsid w:val="005171E7"/>
    <w:rsid w:val="00522ACB"/>
    <w:rsid w:val="00526B12"/>
    <w:rsid w:val="0052735D"/>
    <w:rsid w:val="00530AB7"/>
    <w:rsid w:val="005311E9"/>
    <w:rsid w:val="005323FC"/>
    <w:rsid w:val="00532B4F"/>
    <w:rsid w:val="00535C93"/>
    <w:rsid w:val="00535D02"/>
    <w:rsid w:val="0053772D"/>
    <w:rsid w:val="00541160"/>
    <w:rsid w:val="00543609"/>
    <w:rsid w:val="005456F1"/>
    <w:rsid w:val="00545E4C"/>
    <w:rsid w:val="00545E70"/>
    <w:rsid w:val="00546A4B"/>
    <w:rsid w:val="00546E2B"/>
    <w:rsid w:val="00550292"/>
    <w:rsid w:val="0055130A"/>
    <w:rsid w:val="005536F6"/>
    <w:rsid w:val="005536F9"/>
    <w:rsid w:val="005578AA"/>
    <w:rsid w:val="0056466D"/>
    <w:rsid w:val="00564C63"/>
    <w:rsid w:val="00566E24"/>
    <w:rsid w:val="00571250"/>
    <w:rsid w:val="00571C45"/>
    <w:rsid w:val="0057421C"/>
    <w:rsid w:val="005764CC"/>
    <w:rsid w:val="005773A6"/>
    <w:rsid w:val="00577D6A"/>
    <w:rsid w:val="00586086"/>
    <w:rsid w:val="005873C3"/>
    <w:rsid w:val="00595661"/>
    <w:rsid w:val="005966E9"/>
    <w:rsid w:val="005975EB"/>
    <w:rsid w:val="005A114D"/>
    <w:rsid w:val="005A441A"/>
    <w:rsid w:val="005A682C"/>
    <w:rsid w:val="005A712B"/>
    <w:rsid w:val="005B2E33"/>
    <w:rsid w:val="005B383C"/>
    <w:rsid w:val="005B4B3B"/>
    <w:rsid w:val="005B62CB"/>
    <w:rsid w:val="005B67ED"/>
    <w:rsid w:val="005B6C49"/>
    <w:rsid w:val="005B7494"/>
    <w:rsid w:val="005D1883"/>
    <w:rsid w:val="005D5D5E"/>
    <w:rsid w:val="005E53D3"/>
    <w:rsid w:val="005F3BB1"/>
    <w:rsid w:val="005F54C2"/>
    <w:rsid w:val="005F56A0"/>
    <w:rsid w:val="005F57F1"/>
    <w:rsid w:val="005F68FF"/>
    <w:rsid w:val="00601379"/>
    <w:rsid w:val="006014EE"/>
    <w:rsid w:val="00602DC1"/>
    <w:rsid w:val="00605362"/>
    <w:rsid w:val="00607508"/>
    <w:rsid w:val="00612C7D"/>
    <w:rsid w:val="00615858"/>
    <w:rsid w:val="00620CB5"/>
    <w:rsid w:val="006213F8"/>
    <w:rsid w:val="00621615"/>
    <w:rsid w:val="006218F8"/>
    <w:rsid w:val="00622ABD"/>
    <w:rsid w:val="006278C9"/>
    <w:rsid w:val="00630460"/>
    <w:rsid w:val="00633BD8"/>
    <w:rsid w:val="00635983"/>
    <w:rsid w:val="0063669C"/>
    <w:rsid w:val="0063676D"/>
    <w:rsid w:val="0064043E"/>
    <w:rsid w:val="00641DE7"/>
    <w:rsid w:val="006442A4"/>
    <w:rsid w:val="00645F25"/>
    <w:rsid w:val="00645FA8"/>
    <w:rsid w:val="0065054B"/>
    <w:rsid w:val="006516D7"/>
    <w:rsid w:val="00651EA2"/>
    <w:rsid w:val="00654006"/>
    <w:rsid w:val="006540A8"/>
    <w:rsid w:val="00656A84"/>
    <w:rsid w:val="0066038B"/>
    <w:rsid w:val="006612E5"/>
    <w:rsid w:val="00662AE5"/>
    <w:rsid w:val="00662C2E"/>
    <w:rsid w:val="00667948"/>
    <w:rsid w:val="00671A81"/>
    <w:rsid w:val="00673E7D"/>
    <w:rsid w:val="006755E2"/>
    <w:rsid w:val="006800CA"/>
    <w:rsid w:val="00681EDC"/>
    <w:rsid w:val="00686DB6"/>
    <w:rsid w:val="00692C77"/>
    <w:rsid w:val="00695CC8"/>
    <w:rsid w:val="006A0128"/>
    <w:rsid w:val="006A0646"/>
    <w:rsid w:val="006A18F8"/>
    <w:rsid w:val="006A209F"/>
    <w:rsid w:val="006A3ADB"/>
    <w:rsid w:val="006A6E6D"/>
    <w:rsid w:val="006B0029"/>
    <w:rsid w:val="006B4C9E"/>
    <w:rsid w:val="006C112A"/>
    <w:rsid w:val="006C454F"/>
    <w:rsid w:val="006C4D61"/>
    <w:rsid w:val="006C7FA9"/>
    <w:rsid w:val="006D3952"/>
    <w:rsid w:val="006D6662"/>
    <w:rsid w:val="006E0ED1"/>
    <w:rsid w:val="006E3130"/>
    <w:rsid w:val="006E4C3F"/>
    <w:rsid w:val="006F0083"/>
    <w:rsid w:val="006F0473"/>
    <w:rsid w:val="006F1AB2"/>
    <w:rsid w:val="006F3ED0"/>
    <w:rsid w:val="006F5734"/>
    <w:rsid w:val="006F74E1"/>
    <w:rsid w:val="00700B11"/>
    <w:rsid w:val="00701BBB"/>
    <w:rsid w:val="00702591"/>
    <w:rsid w:val="007028C6"/>
    <w:rsid w:val="00706840"/>
    <w:rsid w:val="00706E4F"/>
    <w:rsid w:val="0071165D"/>
    <w:rsid w:val="00717D9D"/>
    <w:rsid w:val="00721003"/>
    <w:rsid w:val="00721618"/>
    <w:rsid w:val="00721E1C"/>
    <w:rsid w:val="0072324F"/>
    <w:rsid w:val="007232E3"/>
    <w:rsid w:val="00723BE6"/>
    <w:rsid w:val="00723DE6"/>
    <w:rsid w:val="00726050"/>
    <w:rsid w:val="007274F3"/>
    <w:rsid w:val="007317CE"/>
    <w:rsid w:val="00734326"/>
    <w:rsid w:val="00735B8D"/>
    <w:rsid w:val="0073658E"/>
    <w:rsid w:val="00742E04"/>
    <w:rsid w:val="00745547"/>
    <w:rsid w:val="007473CC"/>
    <w:rsid w:val="0075179A"/>
    <w:rsid w:val="007533EB"/>
    <w:rsid w:val="007565C6"/>
    <w:rsid w:val="00757A52"/>
    <w:rsid w:val="00763702"/>
    <w:rsid w:val="0077159B"/>
    <w:rsid w:val="0077457E"/>
    <w:rsid w:val="007748E3"/>
    <w:rsid w:val="00774AA4"/>
    <w:rsid w:val="0077626E"/>
    <w:rsid w:val="007778E5"/>
    <w:rsid w:val="007824B2"/>
    <w:rsid w:val="007834CE"/>
    <w:rsid w:val="00783D1C"/>
    <w:rsid w:val="0078684B"/>
    <w:rsid w:val="00791CB6"/>
    <w:rsid w:val="007941BA"/>
    <w:rsid w:val="007948FC"/>
    <w:rsid w:val="007A1F5C"/>
    <w:rsid w:val="007A26CC"/>
    <w:rsid w:val="007A2CD2"/>
    <w:rsid w:val="007B06A1"/>
    <w:rsid w:val="007B449D"/>
    <w:rsid w:val="007B6A77"/>
    <w:rsid w:val="007B74D3"/>
    <w:rsid w:val="007C122C"/>
    <w:rsid w:val="007C52ED"/>
    <w:rsid w:val="007C6F95"/>
    <w:rsid w:val="007D3E0F"/>
    <w:rsid w:val="007D6AF8"/>
    <w:rsid w:val="007D7A38"/>
    <w:rsid w:val="007E1863"/>
    <w:rsid w:val="007E1DC5"/>
    <w:rsid w:val="007E62AF"/>
    <w:rsid w:val="007F7DB2"/>
    <w:rsid w:val="008018B6"/>
    <w:rsid w:val="00803345"/>
    <w:rsid w:val="00805A98"/>
    <w:rsid w:val="00814199"/>
    <w:rsid w:val="008146AC"/>
    <w:rsid w:val="008153D3"/>
    <w:rsid w:val="00816F22"/>
    <w:rsid w:val="008179F3"/>
    <w:rsid w:val="00820CBC"/>
    <w:rsid w:val="0082141F"/>
    <w:rsid w:val="00821A27"/>
    <w:rsid w:val="00823E8F"/>
    <w:rsid w:val="008241D4"/>
    <w:rsid w:val="00825128"/>
    <w:rsid w:val="00825F82"/>
    <w:rsid w:val="00827D58"/>
    <w:rsid w:val="008308EB"/>
    <w:rsid w:val="0083176A"/>
    <w:rsid w:val="008337F2"/>
    <w:rsid w:val="008340B1"/>
    <w:rsid w:val="00834AA5"/>
    <w:rsid w:val="00834B8B"/>
    <w:rsid w:val="008350EE"/>
    <w:rsid w:val="00835202"/>
    <w:rsid w:val="00841B48"/>
    <w:rsid w:val="00842E71"/>
    <w:rsid w:val="00843BE5"/>
    <w:rsid w:val="00846B43"/>
    <w:rsid w:val="00846EBF"/>
    <w:rsid w:val="00847338"/>
    <w:rsid w:val="00852A1D"/>
    <w:rsid w:val="00860492"/>
    <w:rsid w:val="00861759"/>
    <w:rsid w:val="00861EB3"/>
    <w:rsid w:val="00863600"/>
    <w:rsid w:val="00865811"/>
    <w:rsid w:val="00873E91"/>
    <w:rsid w:val="0087610A"/>
    <w:rsid w:val="00876A2F"/>
    <w:rsid w:val="00880CA7"/>
    <w:rsid w:val="00881927"/>
    <w:rsid w:val="00882D3C"/>
    <w:rsid w:val="008835D1"/>
    <w:rsid w:val="008864AE"/>
    <w:rsid w:val="00887D63"/>
    <w:rsid w:val="00887EAA"/>
    <w:rsid w:val="008923E9"/>
    <w:rsid w:val="00894944"/>
    <w:rsid w:val="008963B5"/>
    <w:rsid w:val="00897EBF"/>
    <w:rsid w:val="008A3A5C"/>
    <w:rsid w:val="008A40CA"/>
    <w:rsid w:val="008A710D"/>
    <w:rsid w:val="008B36B5"/>
    <w:rsid w:val="008B513B"/>
    <w:rsid w:val="008B5E21"/>
    <w:rsid w:val="008C1621"/>
    <w:rsid w:val="008C1957"/>
    <w:rsid w:val="008C3DE7"/>
    <w:rsid w:val="008C5BDD"/>
    <w:rsid w:val="008C6110"/>
    <w:rsid w:val="008C61D6"/>
    <w:rsid w:val="008C759D"/>
    <w:rsid w:val="008C78C5"/>
    <w:rsid w:val="008D024A"/>
    <w:rsid w:val="008E09DF"/>
    <w:rsid w:val="008E4150"/>
    <w:rsid w:val="008E627F"/>
    <w:rsid w:val="008E7FF1"/>
    <w:rsid w:val="008F04BC"/>
    <w:rsid w:val="008F147C"/>
    <w:rsid w:val="008F2C1B"/>
    <w:rsid w:val="008F38A3"/>
    <w:rsid w:val="008F515C"/>
    <w:rsid w:val="008F5A66"/>
    <w:rsid w:val="00901656"/>
    <w:rsid w:val="00903E7A"/>
    <w:rsid w:val="00905676"/>
    <w:rsid w:val="00906826"/>
    <w:rsid w:val="00907476"/>
    <w:rsid w:val="00912CDC"/>
    <w:rsid w:val="00913248"/>
    <w:rsid w:val="0091352B"/>
    <w:rsid w:val="009152E5"/>
    <w:rsid w:val="00920909"/>
    <w:rsid w:val="0092698F"/>
    <w:rsid w:val="00932255"/>
    <w:rsid w:val="0093443B"/>
    <w:rsid w:val="0093662B"/>
    <w:rsid w:val="00936F06"/>
    <w:rsid w:val="00936F51"/>
    <w:rsid w:val="00937003"/>
    <w:rsid w:val="00944B9C"/>
    <w:rsid w:val="00945F69"/>
    <w:rsid w:val="00954C16"/>
    <w:rsid w:val="009609F9"/>
    <w:rsid w:val="00961EA9"/>
    <w:rsid w:val="00963A4D"/>
    <w:rsid w:val="00964CDC"/>
    <w:rsid w:val="009659F0"/>
    <w:rsid w:val="00965DCE"/>
    <w:rsid w:val="009767CA"/>
    <w:rsid w:val="00980B60"/>
    <w:rsid w:val="0098265C"/>
    <w:rsid w:val="00984699"/>
    <w:rsid w:val="00986C2B"/>
    <w:rsid w:val="0098725E"/>
    <w:rsid w:val="009872B3"/>
    <w:rsid w:val="00991890"/>
    <w:rsid w:val="00992D47"/>
    <w:rsid w:val="00992E59"/>
    <w:rsid w:val="009930D6"/>
    <w:rsid w:val="0099506A"/>
    <w:rsid w:val="00996E02"/>
    <w:rsid w:val="009A04CE"/>
    <w:rsid w:val="009A1AB9"/>
    <w:rsid w:val="009A3D45"/>
    <w:rsid w:val="009A46FB"/>
    <w:rsid w:val="009A4FBB"/>
    <w:rsid w:val="009A69C5"/>
    <w:rsid w:val="009A6BC7"/>
    <w:rsid w:val="009A6DF0"/>
    <w:rsid w:val="009B091B"/>
    <w:rsid w:val="009B0C2B"/>
    <w:rsid w:val="009B1D1B"/>
    <w:rsid w:val="009B484E"/>
    <w:rsid w:val="009B4D50"/>
    <w:rsid w:val="009B5CA5"/>
    <w:rsid w:val="009C3411"/>
    <w:rsid w:val="009C34F5"/>
    <w:rsid w:val="009C426C"/>
    <w:rsid w:val="009C68EE"/>
    <w:rsid w:val="009C7C81"/>
    <w:rsid w:val="009D07E8"/>
    <w:rsid w:val="009D1BE8"/>
    <w:rsid w:val="009D2863"/>
    <w:rsid w:val="009D2A0A"/>
    <w:rsid w:val="009D378B"/>
    <w:rsid w:val="009D5F67"/>
    <w:rsid w:val="009D6290"/>
    <w:rsid w:val="009D657A"/>
    <w:rsid w:val="009D77CD"/>
    <w:rsid w:val="009E0AA8"/>
    <w:rsid w:val="009E4DA0"/>
    <w:rsid w:val="009E6D19"/>
    <w:rsid w:val="009E7FB4"/>
    <w:rsid w:val="009F0939"/>
    <w:rsid w:val="009F3CFA"/>
    <w:rsid w:val="009F53D2"/>
    <w:rsid w:val="009F6B41"/>
    <w:rsid w:val="00A04633"/>
    <w:rsid w:val="00A0764C"/>
    <w:rsid w:val="00A1091C"/>
    <w:rsid w:val="00A13E43"/>
    <w:rsid w:val="00A1402C"/>
    <w:rsid w:val="00A15B0C"/>
    <w:rsid w:val="00A16D76"/>
    <w:rsid w:val="00A17AA6"/>
    <w:rsid w:val="00A20B7A"/>
    <w:rsid w:val="00A27E7C"/>
    <w:rsid w:val="00A32489"/>
    <w:rsid w:val="00A3261D"/>
    <w:rsid w:val="00A33BB6"/>
    <w:rsid w:val="00A34617"/>
    <w:rsid w:val="00A35EE3"/>
    <w:rsid w:val="00A361BE"/>
    <w:rsid w:val="00A4137B"/>
    <w:rsid w:val="00A41D1D"/>
    <w:rsid w:val="00A41FBC"/>
    <w:rsid w:val="00A426D7"/>
    <w:rsid w:val="00A43EB0"/>
    <w:rsid w:val="00A477CE"/>
    <w:rsid w:val="00A47998"/>
    <w:rsid w:val="00A517D9"/>
    <w:rsid w:val="00A51A79"/>
    <w:rsid w:val="00A51EAE"/>
    <w:rsid w:val="00A53043"/>
    <w:rsid w:val="00A5453A"/>
    <w:rsid w:val="00A551F0"/>
    <w:rsid w:val="00A55D90"/>
    <w:rsid w:val="00A56B74"/>
    <w:rsid w:val="00A57AE8"/>
    <w:rsid w:val="00A61AC2"/>
    <w:rsid w:val="00A631C9"/>
    <w:rsid w:val="00A67540"/>
    <w:rsid w:val="00A676F6"/>
    <w:rsid w:val="00A72EDC"/>
    <w:rsid w:val="00A757AC"/>
    <w:rsid w:val="00A76E71"/>
    <w:rsid w:val="00A77C07"/>
    <w:rsid w:val="00A77C5B"/>
    <w:rsid w:val="00A77FFA"/>
    <w:rsid w:val="00A82938"/>
    <w:rsid w:val="00A835C7"/>
    <w:rsid w:val="00A84B22"/>
    <w:rsid w:val="00A85B79"/>
    <w:rsid w:val="00A91634"/>
    <w:rsid w:val="00A93253"/>
    <w:rsid w:val="00A95862"/>
    <w:rsid w:val="00A976F2"/>
    <w:rsid w:val="00A97A16"/>
    <w:rsid w:val="00AA1B8B"/>
    <w:rsid w:val="00AA3912"/>
    <w:rsid w:val="00AB068D"/>
    <w:rsid w:val="00AB27BC"/>
    <w:rsid w:val="00AB2E2F"/>
    <w:rsid w:val="00AB7BFA"/>
    <w:rsid w:val="00AD26E4"/>
    <w:rsid w:val="00AD2E69"/>
    <w:rsid w:val="00AD61CF"/>
    <w:rsid w:val="00AD636C"/>
    <w:rsid w:val="00AD7708"/>
    <w:rsid w:val="00AD7B8A"/>
    <w:rsid w:val="00AD7B8C"/>
    <w:rsid w:val="00AE07A6"/>
    <w:rsid w:val="00AE242D"/>
    <w:rsid w:val="00AE4DEB"/>
    <w:rsid w:val="00AF3641"/>
    <w:rsid w:val="00AF3E57"/>
    <w:rsid w:val="00AF5E62"/>
    <w:rsid w:val="00B03E2E"/>
    <w:rsid w:val="00B0622C"/>
    <w:rsid w:val="00B068A1"/>
    <w:rsid w:val="00B06C56"/>
    <w:rsid w:val="00B10817"/>
    <w:rsid w:val="00B120A7"/>
    <w:rsid w:val="00B12C5E"/>
    <w:rsid w:val="00B12DC6"/>
    <w:rsid w:val="00B13EFC"/>
    <w:rsid w:val="00B14901"/>
    <w:rsid w:val="00B1517B"/>
    <w:rsid w:val="00B160A9"/>
    <w:rsid w:val="00B177A6"/>
    <w:rsid w:val="00B17B5F"/>
    <w:rsid w:val="00B24304"/>
    <w:rsid w:val="00B3181E"/>
    <w:rsid w:val="00B31A1E"/>
    <w:rsid w:val="00B3350D"/>
    <w:rsid w:val="00B33C47"/>
    <w:rsid w:val="00B360A6"/>
    <w:rsid w:val="00B4098F"/>
    <w:rsid w:val="00B424DE"/>
    <w:rsid w:val="00B42574"/>
    <w:rsid w:val="00B43340"/>
    <w:rsid w:val="00B467F2"/>
    <w:rsid w:val="00B46BDE"/>
    <w:rsid w:val="00B4731E"/>
    <w:rsid w:val="00B477DB"/>
    <w:rsid w:val="00B505FB"/>
    <w:rsid w:val="00B61A50"/>
    <w:rsid w:val="00B61AC1"/>
    <w:rsid w:val="00B63AAF"/>
    <w:rsid w:val="00B63E9E"/>
    <w:rsid w:val="00B6436C"/>
    <w:rsid w:val="00B66AA9"/>
    <w:rsid w:val="00B66B0F"/>
    <w:rsid w:val="00B6739A"/>
    <w:rsid w:val="00B73CAF"/>
    <w:rsid w:val="00B81C10"/>
    <w:rsid w:val="00B8277F"/>
    <w:rsid w:val="00B8369A"/>
    <w:rsid w:val="00B844CE"/>
    <w:rsid w:val="00B8488F"/>
    <w:rsid w:val="00B872FA"/>
    <w:rsid w:val="00BA0C2D"/>
    <w:rsid w:val="00BA2231"/>
    <w:rsid w:val="00BA59CD"/>
    <w:rsid w:val="00BA6B7A"/>
    <w:rsid w:val="00BA6DB1"/>
    <w:rsid w:val="00BA6E30"/>
    <w:rsid w:val="00BA72BC"/>
    <w:rsid w:val="00BB0281"/>
    <w:rsid w:val="00BB2F91"/>
    <w:rsid w:val="00BB3108"/>
    <w:rsid w:val="00BB65A5"/>
    <w:rsid w:val="00BB7037"/>
    <w:rsid w:val="00BB7EFA"/>
    <w:rsid w:val="00BC01FA"/>
    <w:rsid w:val="00BC0369"/>
    <w:rsid w:val="00BC04AE"/>
    <w:rsid w:val="00BC0820"/>
    <w:rsid w:val="00BC5C34"/>
    <w:rsid w:val="00BC64B9"/>
    <w:rsid w:val="00BD0870"/>
    <w:rsid w:val="00BD0980"/>
    <w:rsid w:val="00BD3E9C"/>
    <w:rsid w:val="00BD409F"/>
    <w:rsid w:val="00BD6E95"/>
    <w:rsid w:val="00BE1ABD"/>
    <w:rsid w:val="00BE46C0"/>
    <w:rsid w:val="00BE6F6B"/>
    <w:rsid w:val="00BF1131"/>
    <w:rsid w:val="00C02952"/>
    <w:rsid w:val="00C03B86"/>
    <w:rsid w:val="00C11CC8"/>
    <w:rsid w:val="00C13075"/>
    <w:rsid w:val="00C1408D"/>
    <w:rsid w:val="00C17580"/>
    <w:rsid w:val="00C20181"/>
    <w:rsid w:val="00C25B45"/>
    <w:rsid w:val="00C25E80"/>
    <w:rsid w:val="00C27B57"/>
    <w:rsid w:val="00C32625"/>
    <w:rsid w:val="00C33479"/>
    <w:rsid w:val="00C3391A"/>
    <w:rsid w:val="00C3458D"/>
    <w:rsid w:val="00C34FCC"/>
    <w:rsid w:val="00C413D7"/>
    <w:rsid w:val="00C434DC"/>
    <w:rsid w:val="00C4566C"/>
    <w:rsid w:val="00C46487"/>
    <w:rsid w:val="00C54E02"/>
    <w:rsid w:val="00C5740A"/>
    <w:rsid w:val="00C57648"/>
    <w:rsid w:val="00C60803"/>
    <w:rsid w:val="00C60DCF"/>
    <w:rsid w:val="00C6388D"/>
    <w:rsid w:val="00C73AA7"/>
    <w:rsid w:val="00C743F8"/>
    <w:rsid w:val="00C74532"/>
    <w:rsid w:val="00C74602"/>
    <w:rsid w:val="00C75F46"/>
    <w:rsid w:val="00C83585"/>
    <w:rsid w:val="00C850E6"/>
    <w:rsid w:val="00C877A8"/>
    <w:rsid w:val="00C87FB4"/>
    <w:rsid w:val="00C92A4C"/>
    <w:rsid w:val="00C93A58"/>
    <w:rsid w:val="00C94CE4"/>
    <w:rsid w:val="00C9569C"/>
    <w:rsid w:val="00C975CE"/>
    <w:rsid w:val="00CA1BF9"/>
    <w:rsid w:val="00CA2C17"/>
    <w:rsid w:val="00CA4E89"/>
    <w:rsid w:val="00CA58C9"/>
    <w:rsid w:val="00CA7CE3"/>
    <w:rsid w:val="00CB022B"/>
    <w:rsid w:val="00CB3FF7"/>
    <w:rsid w:val="00CB450D"/>
    <w:rsid w:val="00CB79DA"/>
    <w:rsid w:val="00CC0395"/>
    <w:rsid w:val="00CC3345"/>
    <w:rsid w:val="00CC3679"/>
    <w:rsid w:val="00CD396E"/>
    <w:rsid w:val="00CD7AB8"/>
    <w:rsid w:val="00CE30CB"/>
    <w:rsid w:val="00CE53E1"/>
    <w:rsid w:val="00CE6717"/>
    <w:rsid w:val="00CF1C38"/>
    <w:rsid w:val="00CF25E2"/>
    <w:rsid w:val="00CF402B"/>
    <w:rsid w:val="00CF603E"/>
    <w:rsid w:val="00CF7857"/>
    <w:rsid w:val="00D00466"/>
    <w:rsid w:val="00D00B1E"/>
    <w:rsid w:val="00D02514"/>
    <w:rsid w:val="00D03C92"/>
    <w:rsid w:val="00D07FDA"/>
    <w:rsid w:val="00D15A4E"/>
    <w:rsid w:val="00D15AA9"/>
    <w:rsid w:val="00D15B3E"/>
    <w:rsid w:val="00D21361"/>
    <w:rsid w:val="00D22A6C"/>
    <w:rsid w:val="00D25140"/>
    <w:rsid w:val="00D319B6"/>
    <w:rsid w:val="00D3236C"/>
    <w:rsid w:val="00D3394D"/>
    <w:rsid w:val="00D345FD"/>
    <w:rsid w:val="00D34F05"/>
    <w:rsid w:val="00D353A9"/>
    <w:rsid w:val="00D35581"/>
    <w:rsid w:val="00D37627"/>
    <w:rsid w:val="00D41D25"/>
    <w:rsid w:val="00D429E8"/>
    <w:rsid w:val="00D47ABA"/>
    <w:rsid w:val="00D50AFA"/>
    <w:rsid w:val="00D51368"/>
    <w:rsid w:val="00D522E8"/>
    <w:rsid w:val="00D53FE4"/>
    <w:rsid w:val="00D56146"/>
    <w:rsid w:val="00D5647F"/>
    <w:rsid w:val="00D57596"/>
    <w:rsid w:val="00D603CB"/>
    <w:rsid w:val="00D60FD5"/>
    <w:rsid w:val="00D6161B"/>
    <w:rsid w:val="00D617E8"/>
    <w:rsid w:val="00D63791"/>
    <w:rsid w:val="00D64B6F"/>
    <w:rsid w:val="00D66964"/>
    <w:rsid w:val="00D6706C"/>
    <w:rsid w:val="00D7080A"/>
    <w:rsid w:val="00D72D90"/>
    <w:rsid w:val="00D74E46"/>
    <w:rsid w:val="00D74E8B"/>
    <w:rsid w:val="00D763BB"/>
    <w:rsid w:val="00D76D51"/>
    <w:rsid w:val="00D77FD1"/>
    <w:rsid w:val="00D801E1"/>
    <w:rsid w:val="00D80AD5"/>
    <w:rsid w:val="00D84FC3"/>
    <w:rsid w:val="00D8570D"/>
    <w:rsid w:val="00D86240"/>
    <w:rsid w:val="00D90627"/>
    <w:rsid w:val="00D92C4D"/>
    <w:rsid w:val="00D92E13"/>
    <w:rsid w:val="00D949F2"/>
    <w:rsid w:val="00D957B1"/>
    <w:rsid w:val="00D97090"/>
    <w:rsid w:val="00D9720A"/>
    <w:rsid w:val="00DA0410"/>
    <w:rsid w:val="00DA33D1"/>
    <w:rsid w:val="00DA72D6"/>
    <w:rsid w:val="00DB0686"/>
    <w:rsid w:val="00DB2FD1"/>
    <w:rsid w:val="00DB48A9"/>
    <w:rsid w:val="00DB5193"/>
    <w:rsid w:val="00DB5F8D"/>
    <w:rsid w:val="00DB7378"/>
    <w:rsid w:val="00DC2F69"/>
    <w:rsid w:val="00DD05D7"/>
    <w:rsid w:val="00DD1C42"/>
    <w:rsid w:val="00DE0937"/>
    <w:rsid w:val="00DE0F20"/>
    <w:rsid w:val="00DE147C"/>
    <w:rsid w:val="00DE3557"/>
    <w:rsid w:val="00DE4E26"/>
    <w:rsid w:val="00DE61C5"/>
    <w:rsid w:val="00DE68F1"/>
    <w:rsid w:val="00DF022E"/>
    <w:rsid w:val="00DF0D08"/>
    <w:rsid w:val="00DF2A80"/>
    <w:rsid w:val="00DF317A"/>
    <w:rsid w:val="00DF5305"/>
    <w:rsid w:val="00DF5577"/>
    <w:rsid w:val="00E01845"/>
    <w:rsid w:val="00E021E5"/>
    <w:rsid w:val="00E031B8"/>
    <w:rsid w:val="00E06BDA"/>
    <w:rsid w:val="00E108BD"/>
    <w:rsid w:val="00E10BC8"/>
    <w:rsid w:val="00E13338"/>
    <w:rsid w:val="00E13E47"/>
    <w:rsid w:val="00E14C36"/>
    <w:rsid w:val="00E17302"/>
    <w:rsid w:val="00E23CC3"/>
    <w:rsid w:val="00E321FC"/>
    <w:rsid w:val="00E35B67"/>
    <w:rsid w:val="00E37533"/>
    <w:rsid w:val="00E376CA"/>
    <w:rsid w:val="00E41B6A"/>
    <w:rsid w:val="00E44580"/>
    <w:rsid w:val="00E45B21"/>
    <w:rsid w:val="00E45E8C"/>
    <w:rsid w:val="00E460BA"/>
    <w:rsid w:val="00E467A4"/>
    <w:rsid w:val="00E543F7"/>
    <w:rsid w:val="00E546B6"/>
    <w:rsid w:val="00E5479E"/>
    <w:rsid w:val="00E561DF"/>
    <w:rsid w:val="00E5731C"/>
    <w:rsid w:val="00E628A4"/>
    <w:rsid w:val="00E62996"/>
    <w:rsid w:val="00E62C37"/>
    <w:rsid w:val="00E63869"/>
    <w:rsid w:val="00E6469D"/>
    <w:rsid w:val="00E70126"/>
    <w:rsid w:val="00E70D35"/>
    <w:rsid w:val="00E71ECB"/>
    <w:rsid w:val="00E74BC0"/>
    <w:rsid w:val="00E83967"/>
    <w:rsid w:val="00E83FC5"/>
    <w:rsid w:val="00E8514F"/>
    <w:rsid w:val="00E85B71"/>
    <w:rsid w:val="00E86758"/>
    <w:rsid w:val="00E900A7"/>
    <w:rsid w:val="00E91971"/>
    <w:rsid w:val="00E934BA"/>
    <w:rsid w:val="00E94088"/>
    <w:rsid w:val="00E948E5"/>
    <w:rsid w:val="00E95C9A"/>
    <w:rsid w:val="00EA190F"/>
    <w:rsid w:val="00EA2AAE"/>
    <w:rsid w:val="00EA5245"/>
    <w:rsid w:val="00EA7279"/>
    <w:rsid w:val="00EA7D28"/>
    <w:rsid w:val="00EB18E8"/>
    <w:rsid w:val="00EB2E3A"/>
    <w:rsid w:val="00EB49AC"/>
    <w:rsid w:val="00EC02CE"/>
    <w:rsid w:val="00EC5B61"/>
    <w:rsid w:val="00EC7CFB"/>
    <w:rsid w:val="00ED21F2"/>
    <w:rsid w:val="00ED3DF4"/>
    <w:rsid w:val="00ED7794"/>
    <w:rsid w:val="00EE04D1"/>
    <w:rsid w:val="00EE51EE"/>
    <w:rsid w:val="00EF00E6"/>
    <w:rsid w:val="00EF1154"/>
    <w:rsid w:val="00EF11CA"/>
    <w:rsid w:val="00EF4DF2"/>
    <w:rsid w:val="00EF5205"/>
    <w:rsid w:val="00EF76EA"/>
    <w:rsid w:val="00F00D9D"/>
    <w:rsid w:val="00F02E58"/>
    <w:rsid w:val="00F034F4"/>
    <w:rsid w:val="00F06C42"/>
    <w:rsid w:val="00F13AE4"/>
    <w:rsid w:val="00F163E8"/>
    <w:rsid w:val="00F17A82"/>
    <w:rsid w:val="00F20C73"/>
    <w:rsid w:val="00F24EE6"/>
    <w:rsid w:val="00F24F1F"/>
    <w:rsid w:val="00F279D6"/>
    <w:rsid w:val="00F27F73"/>
    <w:rsid w:val="00F319F3"/>
    <w:rsid w:val="00F323EA"/>
    <w:rsid w:val="00F32BE8"/>
    <w:rsid w:val="00F36F1C"/>
    <w:rsid w:val="00F37BB5"/>
    <w:rsid w:val="00F403C8"/>
    <w:rsid w:val="00F46442"/>
    <w:rsid w:val="00F46D1E"/>
    <w:rsid w:val="00F60911"/>
    <w:rsid w:val="00F60D28"/>
    <w:rsid w:val="00F614F7"/>
    <w:rsid w:val="00F63CC3"/>
    <w:rsid w:val="00F6464A"/>
    <w:rsid w:val="00F66E23"/>
    <w:rsid w:val="00F7039E"/>
    <w:rsid w:val="00F70676"/>
    <w:rsid w:val="00F70ABE"/>
    <w:rsid w:val="00F71C53"/>
    <w:rsid w:val="00F751F4"/>
    <w:rsid w:val="00F7541A"/>
    <w:rsid w:val="00F77B01"/>
    <w:rsid w:val="00F81716"/>
    <w:rsid w:val="00F83153"/>
    <w:rsid w:val="00F83D63"/>
    <w:rsid w:val="00F850BC"/>
    <w:rsid w:val="00F87691"/>
    <w:rsid w:val="00F9630D"/>
    <w:rsid w:val="00FB16FD"/>
    <w:rsid w:val="00FB24F5"/>
    <w:rsid w:val="00FB3644"/>
    <w:rsid w:val="00FB6C6F"/>
    <w:rsid w:val="00FC2DC3"/>
    <w:rsid w:val="00FC5F01"/>
    <w:rsid w:val="00FC6E6E"/>
    <w:rsid w:val="00FC792C"/>
    <w:rsid w:val="00FD42C3"/>
    <w:rsid w:val="00FE0EA2"/>
    <w:rsid w:val="00FE139F"/>
    <w:rsid w:val="00FE46F1"/>
    <w:rsid w:val="00FE6D08"/>
    <w:rsid w:val="00FF00EC"/>
    <w:rsid w:val="00FF20E3"/>
    <w:rsid w:val="00FF7000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b67f,#b0dd7f,#71c2ff,#afddff,#d0c5dd"/>
    </o:shapedefaults>
    <o:shapelayout v:ext="edit">
      <o:idmap v:ext="edit" data="1"/>
    </o:shapelayout>
  </w:shapeDefaults>
  <w:decimalSymbol w:val="."/>
  <w:listSeparator w:val=";"/>
  <w14:docId w14:val="3D2C1B9C"/>
  <w15:docId w15:val="{18F2DB55-895F-4F5E-9B73-98D947D1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315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824B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 w:cs="Times New Roman"/>
      <w:sz w:val="24"/>
      <w:szCs w:val="20"/>
    </w:rPr>
  </w:style>
  <w:style w:type="character" w:customStyle="1" w:styleId="CorpotestoCarattere">
    <w:name w:val="Corpo testo Carattere"/>
    <w:link w:val="Corpotesto"/>
    <w:rsid w:val="00A56B74"/>
    <w:rPr>
      <w:rFonts w:ascii="Tahoma" w:eastAsia="Times New Roman" w:hAnsi="Tahoma"/>
      <w:sz w:val="24"/>
    </w:rPr>
  </w:style>
  <w:style w:type="character" w:styleId="Enfasigrassetto">
    <w:name w:val="Strong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7824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Grigliatabella">
    <w:name w:val="Table Grid"/>
    <w:basedOn w:val="Tabellanormale"/>
    <w:rsid w:val="001E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uiPriority w:val="99"/>
    <w:qFormat/>
    <w:rsid w:val="00164A72"/>
    <w:pPr>
      <w:ind w:left="720"/>
    </w:pPr>
    <w:rPr>
      <w:rFonts w:ascii="Calibri" w:eastAsia="Calibri" w:hAnsi="Calibri" w:cs="Calibri"/>
      <w:lang w:val="en-US"/>
    </w:rPr>
  </w:style>
  <w:style w:type="paragraph" w:styleId="Testofumetto">
    <w:name w:val="Balloon Text"/>
    <w:basedOn w:val="Normale"/>
    <w:link w:val="TestofumettoCarattere"/>
    <w:rsid w:val="00701BBB"/>
    <w:rPr>
      <w:rFonts w:ascii="Tahoma" w:eastAsia="Calibri" w:hAnsi="Tahoma" w:cs="Times New Roman"/>
      <w:sz w:val="16"/>
      <w:szCs w:val="16"/>
    </w:rPr>
  </w:style>
  <w:style w:type="paragraph" w:customStyle="1" w:styleId="p7">
    <w:name w:val="p7"/>
    <w:basedOn w:val="Normale"/>
    <w:rsid w:val="00133B52"/>
    <w:pPr>
      <w:widowControl w:val="0"/>
      <w:tabs>
        <w:tab w:val="left" w:pos="731"/>
        <w:tab w:val="left" w:pos="8305"/>
      </w:tabs>
      <w:autoSpaceDE w:val="0"/>
      <w:autoSpaceDN w:val="0"/>
      <w:adjustRightInd w:val="0"/>
      <w:spacing w:after="0" w:line="240" w:lineRule="auto"/>
      <w:ind w:left="8305" w:hanging="7574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p6">
    <w:name w:val="p6"/>
    <w:basedOn w:val="Normale"/>
    <w:rsid w:val="00133B52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Default">
    <w:name w:val="Default"/>
    <w:rsid w:val="00A51E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A51EAE"/>
  </w:style>
  <w:style w:type="paragraph" w:customStyle="1" w:styleId="p9">
    <w:name w:val="p9"/>
    <w:basedOn w:val="Normale"/>
    <w:rsid w:val="00362484"/>
    <w:pPr>
      <w:widowControl w:val="0"/>
      <w:tabs>
        <w:tab w:val="left" w:pos="1933"/>
      </w:tabs>
      <w:autoSpaceDE w:val="0"/>
      <w:autoSpaceDN w:val="0"/>
      <w:adjustRightInd w:val="0"/>
      <w:spacing w:after="0" w:line="240" w:lineRule="auto"/>
      <w:ind w:left="1933" w:hanging="369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Nessunaspaziatura">
    <w:name w:val="No Spacing"/>
    <w:uiPriority w:val="1"/>
    <w:qFormat/>
    <w:rsid w:val="00362484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CF7857"/>
    <w:rPr>
      <w:color w:val="0000FF"/>
      <w:u w:val="single"/>
    </w:rPr>
  </w:style>
  <w:style w:type="paragraph" w:customStyle="1" w:styleId="floatl">
    <w:name w:val="floatl"/>
    <w:basedOn w:val="Normale"/>
    <w:rsid w:val="00B409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3">
    <w:name w:val="p3"/>
    <w:basedOn w:val="Normale"/>
    <w:rsid w:val="00E546B6"/>
    <w:pPr>
      <w:widowControl w:val="0"/>
      <w:tabs>
        <w:tab w:val="left" w:pos="198"/>
      </w:tabs>
      <w:autoSpaceDE w:val="0"/>
      <w:autoSpaceDN w:val="0"/>
      <w:adjustRightInd w:val="0"/>
      <w:spacing w:after="0" w:line="240" w:lineRule="auto"/>
      <w:ind w:left="1242"/>
      <w:jc w:val="both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Paragrafoelenco">
    <w:name w:val="List Paragraph"/>
    <w:basedOn w:val="Normale"/>
    <w:uiPriority w:val="34"/>
    <w:qFormat/>
    <w:rsid w:val="000120B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4">
    <w:name w:val="p4"/>
    <w:basedOn w:val="Normale"/>
    <w:rsid w:val="005536F6"/>
    <w:pPr>
      <w:widowControl w:val="0"/>
      <w:tabs>
        <w:tab w:val="left" w:pos="731"/>
      </w:tabs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/>
      <w:sz w:val="24"/>
      <w:szCs w:val="24"/>
      <w:lang w:val="en-US" w:eastAsia="it-IT"/>
    </w:rPr>
  </w:style>
  <w:style w:type="character" w:customStyle="1" w:styleId="TestofumettoCarattere">
    <w:name w:val="Testo fumetto Carattere"/>
    <w:link w:val="Testofumetto"/>
    <w:rsid w:val="00D5647F"/>
    <w:rPr>
      <w:rFonts w:ascii="Tahoma" w:hAnsi="Tahoma" w:cs="Tahoma"/>
      <w:sz w:val="16"/>
      <w:szCs w:val="16"/>
      <w:lang w:eastAsia="en-US"/>
    </w:rPr>
  </w:style>
  <w:style w:type="character" w:customStyle="1" w:styleId="blacktext">
    <w:name w:val="blacktext"/>
    <w:basedOn w:val="Carpredefinitoparagrafo"/>
    <w:rsid w:val="00645FA8"/>
  </w:style>
  <w:style w:type="paragraph" w:customStyle="1" w:styleId="CM10">
    <w:name w:val="CM10"/>
    <w:basedOn w:val="Default"/>
    <w:next w:val="Default"/>
    <w:rsid w:val="00CB022B"/>
    <w:pPr>
      <w:spacing w:after="230"/>
    </w:pPr>
    <w:rPr>
      <w:rFonts w:ascii="Verdana,Bold" w:hAnsi="Verdana,Bold" w:cs="Times New Roman"/>
      <w:color w:val="auto"/>
    </w:rPr>
  </w:style>
  <w:style w:type="character" w:styleId="Enfasicorsivo">
    <w:name w:val="Emphasis"/>
    <w:qFormat/>
    <w:rsid w:val="00A835C7"/>
    <w:rPr>
      <w:i/>
      <w:iCs/>
    </w:rPr>
  </w:style>
  <w:style w:type="table" w:styleId="Elencoscuro-Colore2">
    <w:name w:val="Dark List Accent 2"/>
    <w:basedOn w:val="Tabellanormale"/>
    <w:uiPriority w:val="70"/>
    <w:rsid w:val="00FD42C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Elencoacolori-Colore6">
    <w:name w:val="Colorful List Accent 6"/>
    <w:basedOn w:val="Tabellanormale"/>
    <w:uiPriority w:val="72"/>
    <w:rsid w:val="00FD42C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F323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323E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323EA"/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23E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23EA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emf"/><Relationship Id="rId18" Type="http://schemas.openxmlformats.org/officeDocument/2006/relationships/hyperlink" Target="http://www.tortoretoscuola.it/wordpress/wp-content/uploads/2016/04/Allegato-2-CM-88-2010-Personale-ATA.pdf" TargetMode="External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hyperlink" Target="http://www.tortoretoscuola.it/wordpress/wp-content/uploads/2016/04/Allegato-3-CM-88-2010-Personale-Docente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ortoretoscuola.it/wordpress/wp-content/uploads/2016/04/C.M.8-novembre-2010-n.88.pdf" TargetMode="External"/><Relationship Id="rId17" Type="http://schemas.openxmlformats.org/officeDocument/2006/relationships/oleObject" Target="embeddings/oleObject3.bin"/><Relationship Id="rId25" Type="http://schemas.openxmlformats.org/officeDocument/2006/relationships/image" Target="media/image6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oleObject" Target="embeddings/oleObject4.bin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24" Type="http://schemas.openxmlformats.org/officeDocument/2006/relationships/hyperlink" Target="http://www.tortoretoscuola.it/wordpress/wp-content/uploads/2016/04/Allegato-4-CM-88-2010-Dirigenti-Scolastici.pdf" TargetMode="Externa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://www.tortoretoscuola.it/wordpress/wp-content/uploads/2016/04/Allegato-1-CM-88-2010-Procedimento-disciplinare-per-tutto-il-personale.pdf" TargetMode="External"/><Relationship Id="rId23" Type="http://schemas.openxmlformats.org/officeDocument/2006/relationships/oleObject" Target="embeddings/oleObject5.bin"/><Relationship Id="rId28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image" Target="media/image4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Relationship Id="rId22" Type="http://schemas.openxmlformats.org/officeDocument/2006/relationships/image" Target="media/image5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ic8aa00d@pec.istruzione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ic8aa00d@pec.istruzione.it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m\Desktop\PROGRAMMA%20ANNUALE%20%20%202016\PROGETTO%20MUSICA\determina%20n.%2018%20%20NOMINA%20COMMISSIONE%20PER%20VALUTAZIONE%20ISTANZE%20ESPERTI%20ESTER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414D1-B9D3-4A2C-9EA9-70C208A2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n. 18  NOMINA COMMISSIONE PER VALUTAZIONE ISTANZE ESPERTI ESTERNI.dotx</Template>
  <TotalTime>10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– FORMAT “Lettera di invito”</vt:lpstr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– FORMAT “Lettera di invito”</dc:title>
  <dc:creator>robertom</dc:creator>
  <cp:lastModifiedBy>MARIO NOCERA</cp:lastModifiedBy>
  <cp:revision>4</cp:revision>
  <cp:lastPrinted>2016-09-13T10:35:00Z</cp:lastPrinted>
  <dcterms:created xsi:type="dcterms:W3CDTF">2016-09-13T14:15:00Z</dcterms:created>
  <dcterms:modified xsi:type="dcterms:W3CDTF">2016-09-13T15:23:00Z</dcterms:modified>
</cp:coreProperties>
</file>